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EE05C" w14:textId="77777777" w:rsidR="003527EE" w:rsidRDefault="003527EE" w:rsidP="00941778">
      <w:pPr>
        <w:pStyle w:val="Upplsingasa"/>
      </w:pPr>
    </w:p>
    <w:tbl>
      <w:tblPr>
        <w:tblStyle w:val="TableGrid"/>
        <w:tblW w:w="9213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3542"/>
      </w:tblGrid>
      <w:tr w:rsidR="00A259B4" w:rsidRPr="00F96E3F" w14:paraId="2ED93FF6" w14:textId="77777777" w:rsidTr="00F31623">
        <w:trPr>
          <w:trHeight w:val="397"/>
        </w:trPr>
        <w:tc>
          <w:tcPr>
            <w:tcW w:w="5671" w:type="dxa"/>
            <w:vMerge w:val="restart"/>
            <w:vAlign w:val="bottom"/>
          </w:tcPr>
          <w:p w14:paraId="45620E44" w14:textId="77777777" w:rsidR="00A259B4" w:rsidRPr="001D1907" w:rsidRDefault="00A259B4" w:rsidP="00F31623">
            <w:pPr>
              <w:spacing w:line="276" w:lineRule="auto"/>
              <w:rPr>
                <w:i/>
              </w:rPr>
            </w:pPr>
          </w:p>
        </w:tc>
        <w:tc>
          <w:tcPr>
            <w:tcW w:w="3542" w:type="dxa"/>
            <w:vAlign w:val="bottom"/>
          </w:tcPr>
          <w:p w14:paraId="5DCA2423" w14:textId="5287D612" w:rsidR="00A259B4" w:rsidRPr="00F22095" w:rsidRDefault="00724627" w:rsidP="00F31623">
            <w:pPr>
              <w:spacing w:after="60"/>
            </w:pPr>
            <w:r>
              <w:t>21</w:t>
            </w:r>
            <w:r w:rsidR="0006381D">
              <w:t xml:space="preserve">. </w:t>
            </w:r>
            <w:r w:rsidR="002A105A">
              <w:t>maí</w:t>
            </w:r>
            <w:r w:rsidR="0006381D">
              <w:t xml:space="preserve"> 202</w:t>
            </w:r>
            <w:r w:rsidR="002A105A">
              <w:t>4</w:t>
            </w:r>
          </w:p>
        </w:tc>
      </w:tr>
      <w:tr w:rsidR="00A259B4" w:rsidRPr="00F96E3F" w14:paraId="22792EE4" w14:textId="77777777" w:rsidTr="00F31623">
        <w:trPr>
          <w:trHeight w:hRule="exact" w:val="397"/>
        </w:trPr>
        <w:tc>
          <w:tcPr>
            <w:tcW w:w="5671" w:type="dxa"/>
            <w:vMerge/>
            <w:vAlign w:val="bottom"/>
          </w:tcPr>
          <w:p w14:paraId="5F7793C3" w14:textId="77777777" w:rsidR="00A259B4" w:rsidRPr="001D1907" w:rsidRDefault="00A259B4" w:rsidP="00F31623">
            <w:pPr>
              <w:rPr>
                <w:i/>
              </w:rPr>
            </w:pPr>
          </w:p>
        </w:tc>
        <w:tc>
          <w:tcPr>
            <w:tcW w:w="3542" w:type="dxa"/>
            <w:vAlign w:val="bottom"/>
          </w:tcPr>
          <w:p w14:paraId="096C800D" w14:textId="0D80B454" w:rsidR="00A259B4" w:rsidRDefault="00DA6413" w:rsidP="00F31623">
            <w:pPr>
              <w:spacing w:after="40"/>
            </w:pPr>
            <w:r>
              <w:t>2</w:t>
            </w:r>
            <w:r w:rsidR="002A105A">
              <w:t>3152</w:t>
            </w:r>
          </w:p>
        </w:tc>
      </w:tr>
      <w:tr w:rsidR="00A259B4" w:rsidRPr="00F96E3F" w14:paraId="07002A1F" w14:textId="77777777" w:rsidTr="00F31623">
        <w:trPr>
          <w:trHeight w:hRule="exact" w:val="283"/>
        </w:trPr>
        <w:tc>
          <w:tcPr>
            <w:tcW w:w="5671" w:type="dxa"/>
          </w:tcPr>
          <w:p w14:paraId="1E08B533" w14:textId="77777777" w:rsidR="00A259B4" w:rsidRDefault="00A259B4" w:rsidP="00F31623">
            <w:pPr>
              <w:rPr>
                <w:i/>
              </w:rPr>
            </w:pPr>
            <w:r>
              <w:rPr>
                <w:i/>
              </w:rPr>
              <w:t>Dreifing</w:t>
            </w:r>
          </w:p>
        </w:tc>
        <w:tc>
          <w:tcPr>
            <w:tcW w:w="3542" w:type="dxa"/>
          </w:tcPr>
          <w:p w14:paraId="4F1C2D3C" w14:textId="0425A6C0" w:rsidR="00A259B4" w:rsidRPr="00F22095" w:rsidRDefault="00A259B4" w:rsidP="00F31623"/>
        </w:tc>
      </w:tr>
      <w:tr w:rsidR="00A259B4" w:rsidRPr="00F96E3F" w14:paraId="62ECA1E4" w14:textId="77777777" w:rsidTr="00F31623">
        <w:trPr>
          <w:trHeight w:val="430"/>
        </w:trPr>
        <w:tc>
          <w:tcPr>
            <w:tcW w:w="5671" w:type="dxa"/>
          </w:tcPr>
          <w:p w14:paraId="534CD2EB" w14:textId="10EF68BA" w:rsidR="00A259B4" w:rsidRPr="00F96E3F" w:rsidRDefault="0006381D" w:rsidP="00F31623">
            <w:pPr>
              <w:tabs>
                <w:tab w:val="left" w:pos="846"/>
              </w:tabs>
              <w:spacing w:after="60"/>
            </w:pPr>
            <w:r>
              <w:t>Verkkaupi</w:t>
            </w:r>
            <w:r>
              <w:br/>
              <w:t>Bjóðendur</w:t>
            </w:r>
          </w:p>
        </w:tc>
        <w:tc>
          <w:tcPr>
            <w:tcW w:w="3542" w:type="dxa"/>
          </w:tcPr>
          <w:p w14:paraId="4544549E" w14:textId="77777777" w:rsidR="00A259B4" w:rsidRPr="00F96E3F" w:rsidRDefault="00A259B4" w:rsidP="00F31623">
            <w:pPr>
              <w:spacing w:before="120" w:after="60"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Höfundur</w:t>
            </w:r>
          </w:p>
          <w:p w14:paraId="696F03AB" w14:textId="6209FFCB" w:rsidR="00A259B4" w:rsidRPr="00F96E3F" w:rsidRDefault="003F0BD3" w:rsidP="00F31623">
            <w:r>
              <w:t>Helena Margrét Áskelsdóttir</w:t>
            </w:r>
          </w:p>
        </w:tc>
      </w:tr>
      <w:tr w:rsidR="00A259B4" w:rsidRPr="00F96E3F" w14:paraId="67619DF5" w14:textId="77777777" w:rsidTr="00F31623">
        <w:trPr>
          <w:trHeight w:hRule="exact" w:val="283"/>
        </w:trPr>
        <w:tc>
          <w:tcPr>
            <w:tcW w:w="9213" w:type="dxa"/>
            <w:gridSpan w:val="2"/>
          </w:tcPr>
          <w:p w14:paraId="1453A159" w14:textId="77777777" w:rsidR="00A259B4" w:rsidRDefault="00A259B4" w:rsidP="00F31623"/>
        </w:tc>
      </w:tr>
      <w:tr w:rsidR="00A259B4" w:rsidRPr="00F96E3F" w14:paraId="6DB49BB6" w14:textId="77777777" w:rsidTr="00F31623">
        <w:trPr>
          <w:trHeight w:hRule="exact" w:val="1103"/>
        </w:trPr>
        <w:tc>
          <w:tcPr>
            <w:tcW w:w="9213" w:type="dxa"/>
            <w:gridSpan w:val="2"/>
          </w:tcPr>
          <w:p w14:paraId="26F5BCE9" w14:textId="77777777" w:rsidR="00A259B4" w:rsidRPr="00F96E3F" w:rsidRDefault="00A259B4" w:rsidP="00F31623">
            <w:pPr>
              <w:pStyle w:val="Pinulitid"/>
              <w:spacing w:before="120" w:after="60"/>
            </w:pPr>
            <w:r>
              <w:t>Tilefni</w:t>
            </w:r>
          </w:p>
          <w:p w14:paraId="3C5D089E" w14:textId="6A1289AD" w:rsidR="00A259B4" w:rsidRDefault="002A105A" w:rsidP="00F31623">
            <w:pPr>
              <w:spacing w:after="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Farþegamiðstöð Skarfabakka - Eftirlit og byggingarstjórn</w:t>
            </w:r>
          </w:p>
          <w:p w14:paraId="5820644C" w14:textId="11B68D2B" w:rsidR="00A259B4" w:rsidRDefault="003F0BD3" w:rsidP="00F31623">
            <w:pPr>
              <w:rPr>
                <w:sz w:val="12"/>
                <w:szCs w:val="12"/>
              </w:rPr>
            </w:pPr>
            <w:r>
              <w:t>Opnun tilboða</w:t>
            </w:r>
          </w:p>
        </w:tc>
      </w:tr>
    </w:tbl>
    <w:p w14:paraId="44C688BB" w14:textId="41328262" w:rsidR="00A259B4" w:rsidRPr="00537D4F" w:rsidRDefault="003F0BD3" w:rsidP="00537D4F">
      <w:pPr>
        <w:pStyle w:val="Heading1"/>
      </w:pPr>
      <w:r>
        <w:t xml:space="preserve">Opnun tilboða </w:t>
      </w:r>
    </w:p>
    <w:p w14:paraId="0F785244" w14:textId="70C85D6D" w:rsidR="00A259B4" w:rsidRDefault="003F0BD3" w:rsidP="00A259B4">
      <w:r>
        <w:t>Tilboðsfrestur vegna útboðsins</w:t>
      </w:r>
      <w:r w:rsidR="00DA6413">
        <w:t xml:space="preserve"> </w:t>
      </w:r>
      <w:r w:rsidR="002A105A">
        <w:rPr>
          <w:i/>
          <w:iCs/>
        </w:rPr>
        <w:t>Farþegamiðstöð Skarfabakka - Eftirlit og byggingarstjórn</w:t>
      </w:r>
      <w:r w:rsidR="002A105A">
        <w:t xml:space="preserve"> fyrir Faxaflóahafnir</w:t>
      </w:r>
      <w:r w:rsidR="00DA6413">
        <w:rPr>
          <w:i/>
          <w:iCs/>
        </w:rPr>
        <w:t xml:space="preserve"> </w:t>
      </w:r>
      <w:r w:rsidR="00DA6413">
        <w:t>rann</w:t>
      </w:r>
      <w:r>
        <w:t xml:space="preserve"> út þann </w:t>
      </w:r>
      <w:r w:rsidR="006B3788">
        <w:t>2</w:t>
      </w:r>
      <w:r w:rsidR="00CA5546">
        <w:t xml:space="preserve">1. maí </w:t>
      </w:r>
      <w:r>
        <w:t xml:space="preserve">kl. 14:00.  </w:t>
      </w:r>
    </w:p>
    <w:p w14:paraId="600E0563" w14:textId="6B8CFC74" w:rsidR="006B3788" w:rsidRDefault="00CA5546" w:rsidP="00A259B4">
      <w:r>
        <w:t>Fimm</w:t>
      </w:r>
      <w:r w:rsidR="00DA6413">
        <w:t xml:space="preserve"> </w:t>
      </w:r>
      <w:r w:rsidR="003F0BD3">
        <w:t xml:space="preserve">aðilar sendu inn tilboð áður en skilafrestur rann út en það voru </w:t>
      </w:r>
      <w:r w:rsidR="00EC1105">
        <w:t xml:space="preserve">Efla </w:t>
      </w:r>
      <w:r w:rsidR="0025681A">
        <w:t>ehf.</w:t>
      </w:r>
      <w:r w:rsidR="00EC1105">
        <w:t>, Ferill eh</w:t>
      </w:r>
      <w:r w:rsidR="006326A5">
        <w:t xml:space="preserve">f., Hnit hf., JT Verk ehf. og Strendingur ehf. </w:t>
      </w:r>
    </w:p>
    <w:p w14:paraId="4BD1CC6B" w14:textId="36F380C5" w:rsidR="003527EE" w:rsidRDefault="00507A6C" w:rsidP="00507A6C">
      <w:pPr>
        <w:pStyle w:val="Heading1"/>
      </w:pPr>
      <w:r>
        <w:t>Niðurstaða opnunar</w:t>
      </w:r>
    </w:p>
    <w:p w14:paraId="369FD66A" w14:textId="4841DBF8" w:rsidR="00507A6C" w:rsidRPr="00507A6C" w:rsidRDefault="00507A6C" w:rsidP="00507A6C">
      <w:r>
        <w:t>Eftirfarandi tilboð bárust:</w:t>
      </w:r>
    </w:p>
    <w:tbl>
      <w:tblPr>
        <w:tblStyle w:val="TableGrid"/>
        <w:tblW w:w="79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9"/>
        <w:gridCol w:w="2410"/>
        <w:gridCol w:w="2126"/>
      </w:tblGrid>
      <w:tr w:rsidR="00507A6C" w14:paraId="40893CFB" w14:textId="562B8397" w:rsidTr="00780466">
        <w:trPr>
          <w:trHeight w:val="244"/>
        </w:trPr>
        <w:tc>
          <w:tcPr>
            <w:tcW w:w="3399" w:type="dxa"/>
            <w:tcBorders>
              <w:top w:val="single" w:sz="12" w:space="0" w:color="1A3F70" w:themeColor="accent1"/>
              <w:left w:val="single" w:sz="2" w:space="0" w:color="C2D6F1" w:themeColor="accent1" w:themeTint="33"/>
              <w:bottom w:val="single" w:sz="12" w:space="0" w:color="1A3F70" w:themeColor="accent1"/>
              <w:right w:val="single" w:sz="2" w:space="0" w:color="C2D6F1" w:themeColor="accent1" w:themeTint="33"/>
            </w:tcBorders>
            <w:shd w:val="clear" w:color="auto" w:fill="auto"/>
            <w:vAlign w:val="center"/>
          </w:tcPr>
          <w:p w14:paraId="1E90AD0C" w14:textId="44A7A869" w:rsidR="00507A6C" w:rsidRPr="003A5CFB" w:rsidRDefault="00507A6C" w:rsidP="00275A9C">
            <w:pPr>
              <w:spacing w:before="60" w:after="60"/>
              <w:rPr>
                <w:b/>
                <w:color w:val="1A3F70" w:themeColor="accent1"/>
              </w:rPr>
            </w:pPr>
            <w:r>
              <w:rPr>
                <w:b/>
                <w:color w:val="1A3F70" w:themeColor="accent1"/>
              </w:rPr>
              <w:t>Bjóðandi</w:t>
            </w:r>
          </w:p>
        </w:tc>
        <w:tc>
          <w:tcPr>
            <w:tcW w:w="2410" w:type="dxa"/>
            <w:tcBorders>
              <w:top w:val="single" w:sz="12" w:space="0" w:color="1A3F70" w:themeColor="accent1"/>
              <w:left w:val="single" w:sz="2" w:space="0" w:color="C2D6F1" w:themeColor="accent1" w:themeTint="33"/>
              <w:bottom w:val="single" w:sz="12" w:space="0" w:color="1A3F70" w:themeColor="accent1"/>
              <w:right w:val="single" w:sz="2" w:space="0" w:color="C2D6F1" w:themeColor="accent1" w:themeTint="33"/>
            </w:tcBorders>
            <w:shd w:val="clear" w:color="auto" w:fill="auto"/>
            <w:vAlign w:val="center"/>
          </w:tcPr>
          <w:p w14:paraId="2F4B6C78" w14:textId="45A903D8" w:rsidR="00507A6C" w:rsidRPr="003A5CFB" w:rsidRDefault="00507A6C" w:rsidP="00275A9C">
            <w:pPr>
              <w:spacing w:before="60" w:after="60"/>
              <w:jc w:val="center"/>
              <w:rPr>
                <w:b/>
                <w:color w:val="1A3F70" w:themeColor="accent1"/>
              </w:rPr>
            </w:pPr>
            <w:r>
              <w:rPr>
                <w:b/>
                <w:color w:val="1A3F70" w:themeColor="accent1"/>
              </w:rPr>
              <w:t>Heildartilboðsfjárhæð m/VSK</w:t>
            </w:r>
          </w:p>
        </w:tc>
        <w:tc>
          <w:tcPr>
            <w:tcW w:w="2126" w:type="dxa"/>
            <w:tcBorders>
              <w:top w:val="single" w:sz="12" w:space="0" w:color="1A3F70" w:themeColor="accent1"/>
              <w:left w:val="single" w:sz="2" w:space="0" w:color="C2D6F1" w:themeColor="accent1" w:themeTint="33"/>
              <w:bottom w:val="single" w:sz="12" w:space="0" w:color="1A3F70" w:themeColor="accent1"/>
              <w:right w:val="single" w:sz="2" w:space="0" w:color="C2D6F1" w:themeColor="accent1" w:themeTint="33"/>
            </w:tcBorders>
          </w:tcPr>
          <w:p w14:paraId="5E642493" w14:textId="4B1E1695" w:rsidR="00507A6C" w:rsidRDefault="00F05137" w:rsidP="00275A9C">
            <w:pPr>
              <w:spacing w:before="60" w:after="60"/>
              <w:jc w:val="center"/>
              <w:rPr>
                <w:b/>
                <w:color w:val="1A3F70" w:themeColor="accent1"/>
              </w:rPr>
            </w:pPr>
            <w:r>
              <w:rPr>
                <w:b/>
                <w:color w:val="1A3F70" w:themeColor="accent1"/>
              </w:rPr>
              <w:t>Hlutfall af kostnaðaráætlun</w:t>
            </w:r>
          </w:p>
        </w:tc>
      </w:tr>
      <w:tr w:rsidR="0025681A" w14:paraId="5313C196" w14:textId="77777777" w:rsidTr="00780466">
        <w:trPr>
          <w:trHeight w:val="195"/>
        </w:trPr>
        <w:tc>
          <w:tcPr>
            <w:tcW w:w="3399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2CA290E4" w14:textId="4706A824" w:rsidR="0025681A" w:rsidRDefault="006326A5" w:rsidP="0025681A">
            <w:pPr>
              <w:spacing w:before="60" w:after="60"/>
            </w:pPr>
            <w:r>
              <w:t>Strendingur ehf. verkfræðiþjónusta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739D3425" w14:textId="2986FE84" w:rsidR="0025681A" w:rsidRDefault="006326A5" w:rsidP="0025681A">
            <w:pPr>
              <w:spacing w:before="60" w:after="60"/>
              <w:jc w:val="right"/>
            </w:pPr>
            <w:r>
              <w:t>59.644.000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</w:tcPr>
          <w:p w14:paraId="70E66DEB" w14:textId="0714A77C" w:rsidR="0025681A" w:rsidRDefault="00274E46" w:rsidP="0025681A">
            <w:pPr>
              <w:spacing w:before="60" w:after="60"/>
              <w:jc w:val="right"/>
            </w:pPr>
            <w:r>
              <w:t>88,1%</w:t>
            </w:r>
          </w:p>
        </w:tc>
      </w:tr>
      <w:tr w:rsidR="0025681A" w14:paraId="73434DFF" w14:textId="77777777" w:rsidTr="00780466">
        <w:trPr>
          <w:trHeight w:val="195"/>
        </w:trPr>
        <w:tc>
          <w:tcPr>
            <w:tcW w:w="3399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65F0CA1C" w14:textId="5EA4627E" w:rsidR="0025681A" w:rsidRDefault="00370C83" w:rsidP="0025681A">
            <w:pPr>
              <w:spacing w:before="60" w:after="60"/>
            </w:pPr>
            <w:r>
              <w:t>Efla ehf.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6186932C" w14:textId="4E7759ED" w:rsidR="0025681A" w:rsidRDefault="00370C83" w:rsidP="0025681A">
            <w:pPr>
              <w:spacing w:before="60" w:after="60"/>
              <w:jc w:val="right"/>
            </w:pPr>
            <w:r>
              <w:t>66.092.000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</w:tcPr>
          <w:p w14:paraId="02C8FA9F" w14:textId="3D29D4FE" w:rsidR="0025681A" w:rsidRDefault="00274E46" w:rsidP="0025681A">
            <w:pPr>
              <w:spacing w:before="60" w:after="60"/>
              <w:jc w:val="right"/>
            </w:pPr>
            <w:r>
              <w:t>97,6%</w:t>
            </w:r>
          </w:p>
        </w:tc>
      </w:tr>
      <w:tr w:rsidR="00D91C57" w14:paraId="1450D177" w14:textId="77777777" w:rsidTr="00780466">
        <w:trPr>
          <w:trHeight w:val="195"/>
        </w:trPr>
        <w:tc>
          <w:tcPr>
            <w:tcW w:w="3399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3E52EF9F" w14:textId="37D6FEF9" w:rsidR="00D91C57" w:rsidRDefault="00D91C57" w:rsidP="00D91C57">
            <w:pPr>
              <w:spacing w:before="60" w:after="60"/>
            </w:pPr>
            <w:r>
              <w:t>Hnit verkfræðistofa hf.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0EBF6987" w14:textId="4E00643B" w:rsidR="00D91C57" w:rsidRDefault="00D91C57" w:rsidP="00D91C57">
            <w:pPr>
              <w:spacing w:before="60" w:after="60"/>
              <w:jc w:val="right"/>
            </w:pPr>
            <w:r>
              <w:t>67.381.600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</w:tcPr>
          <w:p w14:paraId="60400D73" w14:textId="47AEC495" w:rsidR="00D91C57" w:rsidRDefault="00274E46" w:rsidP="00D91C57">
            <w:pPr>
              <w:spacing w:before="60" w:after="60"/>
              <w:jc w:val="right"/>
            </w:pPr>
            <w:r>
              <w:t>99,5%</w:t>
            </w:r>
          </w:p>
        </w:tc>
      </w:tr>
      <w:tr w:rsidR="00D91C57" w14:paraId="3C4864D0" w14:textId="77777777" w:rsidTr="00780466">
        <w:trPr>
          <w:trHeight w:val="195"/>
        </w:trPr>
        <w:tc>
          <w:tcPr>
            <w:tcW w:w="3399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28116796" w14:textId="62109AE3" w:rsidR="00D91C57" w:rsidRDefault="00346331" w:rsidP="00D91C57">
            <w:pPr>
              <w:spacing w:before="60" w:after="60"/>
            </w:pPr>
            <w:r>
              <w:t>JT Verk ehf.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3EBF9D9D" w14:textId="17A05048" w:rsidR="00D91C57" w:rsidRDefault="00346331" w:rsidP="00D91C57">
            <w:pPr>
              <w:spacing w:before="60" w:after="60"/>
              <w:jc w:val="right"/>
            </w:pPr>
            <w:r>
              <w:t>68.671.200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</w:tcPr>
          <w:p w14:paraId="580E6BBF" w14:textId="07D647F4" w:rsidR="00D91C57" w:rsidRDefault="00274E46" w:rsidP="00D91C57">
            <w:pPr>
              <w:spacing w:before="60" w:after="60"/>
              <w:jc w:val="right"/>
            </w:pPr>
            <w:r>
              <w:t>101,4%</w:t>
            </w:r>
          </w:p>
        </w:tc>
      </w:tr>
      <w:tr w:rsidR="00D91C57" w14:paraId="4862CB3F" w14:textId="77777777" w:rsidTr="00780466">
        <w:trPr>
          <w:trHeight w:val="195"/>
        </w:trPr>
        <w:tc>
          <w:tcPr>
            <w:tcW w:w="3399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60B1020A" w14:textId="073AB94E" w:rsidR="00D91C57" w:rsidRDefault="00D91C57" w:rsidP="00D91C57">
            <w:pPr>
              <w:spacing w:before="60" w:after="60"/>
            </w:pPr>
            <w:r>
              <w:t>Ferill ehf.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01A822FC" w14:textId="72E393F0" w:rsidR="00D91C57" w:rsidRDefault="00D91C57" w:rsidP="00D91C57">
            <w:pPr>
              <w:spacing w:before="60" w:after="60"/>
              <w:jc w:val="right"/>
            </w:pPr>
            <w:r>
              <w:t>87.048.000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</w:tcPr>
          <w:p w14:paraId="2A52DFDC" w14:textId="4A2A245A" w:rsidR="00D91C57" w:rsidRDefault="00274E46" w:rsidP="00D91C57">
            <w:pPr>
              <w:spacing w:before="60" w:after="60"/>
              <w:jc w:val="right"/>
            </w:pPr>
            <w:r>
              <w:t>128,6%</w:t>
            </w:r>
          </w:p>
        </w:tc>
      </w:tr>
      <w:tr w:rsidR="00D91C57" w14:paraId="6020FD04" w14:textId="3809C7A1" w:rsidTr="00780466">
        <w:trPr>
          <w:trHeight w:val="158"/>
        </w:trPr>
        <w:tc>
          <w:tcPr>
            <w:tcW w:w="3399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189110F6" w14:textId="0FD20828" w:rsidR="00D91C57" w:rsidRPr="00A40308" w:rsidRDefault="00D91C57" w:rsidP="00D91C57">
            <w:pPr>
              <w:spacing w:before="60" w:after="60"/>
              <w:rPr>
                <w:i/>
                <w:iCs/>
              </w:rPr>
            </w:pPr>
            <w:r w:rsidRPr="00A40308">
              <w:rPr>
                <w:i/>
                <w:iCs/>
              </w:rPr>
              <w:t>Kostnaðaráætlun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  <w:shd w:val="clear" w:color="auto" w:fill="auto"/>
          </w:tcPr>
          <w:p w14:paraId="10446BA3" w14:textId="1A675B4E" w:rsidR="00D91C57" w:rsidRPr="00A40308" w:rsidRDefault="005004F5" w:rsidP="00D91C57">
            <w:pPr>
              <w:spacing w:before="60" w:after="6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67</w:t>
            </w:r>
            <w:r w:rsidR="008B7D67">
              <w:rPr>
                <w:i/>
                <w:iCs/>
              </w:rPr>
              <w:t>.700.000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C2D6F1" w:themeColor="accent1" w:themeTint="33"/>
              <w:bottom w:val="single" w:sz="2" w:space="0" w:color="auto"/>
              <w:right w:val="single" w:sz="2" w:space="0" w:color="C2D6F1" w:themeColor="accent1" w:themeTint="33"/>
            </w:tcBorders>
          </w:tcPr>
          <w:p w14:paraId="6A3C4A6C" w14:textId="7105F774" w:rsidR="00D91C57" w:rsidRPr="00D767CB" w:rsidRDefault="00D91C57" w:rsidP="00D91C57">
            <w:pPr>
              <w:spacing w:before="60" w:after="60"/>
              <w:jc w:val="right"/>
              <w:rPr>
                <w:i/>
                <w:iCs/>
              </w:rPr>
            </w:pPr>
            <w:r w:rsidRPr="00D767CB">
              <w:rPr>
                <w:i/>
                <w:iCs/>
              </w:rPr>
              <w:t>100,0%</w:t>
            </w:r>
          </w:p>
        </w:tc>
      </w:tr>
    </w:tbl>
    <w:p w14:paraId="58651164" w14:textId="21A08872" w:rsidR="00507A6C" w:rsidRDefault="00507A6C" w:rsidP="00507A6C"/>
    <w:p w14:paraId="269F3E9B" w14:textId="45DBB442" w:rsidR="00507A6C" w:rsidRDefault="00507A6C" w:rsidP="00507A6C">
      <w:r>
        <w:t xml:space="preserve">Tilboðsfjárhæðir eru hér birtar með fyrirvara um yfirferð tilboða m.t.t. hæfis bjóðenda og réttra útreikninga í tilboðsskrá. </w:t>
      </w:r>
      <w:r w:rsidR="00F05137">
        <w:t xml:space="preserve"> Tilboð allra bjóðenda verða nú yfirfarin m.t.t. þessa</w:t>
      </w:r>
      <w:r w:rsidR="00380303">
        <w:t xml:space="preserve"> og</w:t>
      </w:r>
      <w:r w:rsidR="00F05137">
        <w:t xml:space="preserve">  niðurstaða útboðs tilkynnt í kjölfarið. </w:t>
      </w:r>
    </w:p>
    <w:p w14:paraId="3C94CCE3" w14:textId="3384F2BD" w:rsidR="00F05137" w:rsidRDefault="00F05137" w:rsidP="00507A6C"/>
    <w:p w14:paraId="06A69081" w14:textId="04DE8946" w:rsidR="00F05137" w:rsidRPr="00507A6C" w:rsidRDefault="00F05137" w:rsidP="00F05137">
      <w:pPr>
        <w:ind w:left="5672"/>
      </w:pPr>
      <w:r>
        <w:t>f.h. verkkaupa</w:t>
      </w:r>
      <w:r>
        <w:br/>
        <w:t>Helena M. Áskelsdóttir</w:t>
      </w:r>
      <w:r>
        <w:br/>
        <w:t>VSÓ Ráðgjöf</w:t>
      </w:r>
    </w:p>
    <w:sectPr w:rsidR="00F05137" w:rsidRPr="00507A6C" w:rsidSect="001B0DF1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567" w:right="1418" w:bottom="567" w:left="2552" w:header="680" w:footer="164" w:gutter="0"/>
      <w:pgNumType w:start="1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AF0A3" w14:textId="77777777" w:rsidR="00044BB1" w:rsidRDefault="00044BB1" w:rsidP="00514940">
      <w:pPr>
        <w:spacing w:line="240" w:lineRule="auto"/>
      </w:pPr>
      <w:r>
        <w:separator/>
      </w:r>
    </w:p>
    <w:p w14:paraId="69EE7F12" w14:textId="77777777" w:rsidR="00044BB1" w:rsidRDefault="00044BB1"/>
    <w:p w14:paraId="7D8DCEEB" w14:textId="77777777" w:rsidR="00044BB1" w:rsidRDefault="00044BB1" w:rsidP="00BE7C60"/>
    <w:p w14:paraId="44481777" w14:textId="77777777" w:rsidR="00044BB1" w:rsidRDefault="00044BB1" w:rsidP="00BB06AD"/>
    <w:p w14:paraId="1CB90115" w14:textId="77777777" w:rsidR="00044BB1" w:rsidRDefault="00044BB1"/>
  </w:endnote>
  <w:endnote w:type="continuationSeparator" w:id="0">
    <w:p w14:paraId="2BF91C21" w14:textId="77777777" w:rsidR="00044BB1" w:rsidRDefault="00044BB1" w:rsidP="00514940">
      <w:pPr>
        <w:spacing w:line="240" w:lineRule="auto"/>
      </w:pPr>
      <w:r>
        <w:continuationSeparator/>
      </w:r>
    </w:p>
    <w:p w14:paraId="0EB8E5A0" w14:textId="77777777" w:rsidR="00044BB1" w:rsidRDefault="00044BB1"/>
    <w:p w14:paraId="664DDC9D" w14:textId="77777777" w:rsidR="00044BB1" w:rsidRDefault="00044BB1" w:rsidP="00BE7C60"/>
    <w:p w14:paraId="54155F0B" w14:textId="77777777" w:rsidR="00044BB1" w:rsidRDefault="00044BB1" w:rsidP="00BB06AD"/>
    <w:p w14:paraId="52EC0FA6" w14:textId="77777777" w:rsidR="00044BB1" w:rsidRDefault="00044B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071"/>
      <w:gridCol w:w="5033"/>
    </w:tblGrid>
    <w:tr w:rsidR="004A5628" w14:paraId="670420BB" w14:textId="77777777" w:rsidTr="0058334A">
      <w:trPr>
        <w:trHeight w:val="242"/>
      </w:trPr>
      <w:tc>
        <w:tcPr>
          <w:tcW w:w="4072" w:type="dxa"/>
          <w:vAlign w:val="bottom"/>
        </w:tcPr>
        <w:p w14:paraId="755D8E6A" w14:textId="77777777" w:rsidR="004A5628" w:rsidRDefault="004A5628" w:rsidP="0058334A">
          <w:pPr>
            <w:spacing w:before="120"/>
            <w:rPr>
              <w:rFonts w:cs="Arial"/>
              <w:b/>
              <w:color w:val="003C72"/>
              <w:spacing w:val="-10"/>
              <w:w w:val="130"/>
              <w:sz w:val="16"/>
              <w:szCs w:val="16"/>
              <w14:textOutline w14:w="12700" w14:cap="flat" w14:cmpd="sng" w14:algn="ctr">
                <w14:noFill/>
                <w14:prstDash w14:val="solid"/>
                <w14:round/>
              </w14:textOutline>
            </w:rPr>
          </w:pPr>
          <w:r>
            <w:rPr>
              <w:rFonts w:cs="Arial"/>
              <w:b/>
              <w:noProof/>
              <w:color w:val="003C72"/>
              <w:spacing w:val="-10"/>
              <w:w w:val="130"/>
              <w:sz w:val="16"/>
              <w:szCs w:val="16"/>
            </w:rPr>
            <w:drawing>
              <wp:inline distT="0" distB="0" distL="0" distR="0" wp14:anchorId="5854A4A6" wp14:editId="423D5856">
                <wp:extent cx="998859" cy="144000"/>
                <wp:effectExtent l="0" t="0" r="0" b="889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VSO-Radgjof-logo-RGB-web-63-300ppi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859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4" w:type="dxa"/>
          <w:vAlign w:val="bottom"/>
        </w:tcPr>
        <w:p w14:paraId="212D6EE6" w14:textId="77777777" w:rsidR="004A5628" w:rsidRDefault="004A5628" w:rsidP="004A5628">
          <w:pPr>
            <w:spacing w:before="120"/>
            <w:jc w:val="right"/>
            <w:rPr>
              <w:rFonts w:cs="Arial"/>
              <w:b/>
              <w:color w:val="003C72"/>
              <w:spacing w:val="-10"/>
              <w:w w:val="130"/>
              <w:sz w:val="16"/>
              <w:szCs w:val="16"/>
              <w14:textOutline w14:w="12700" w14:cap="flat" w14:cmpd="sng" w14:algn="ctr">
                <w14:noFill/>
                <w14:prstDash w14:val="solid"/>
                <w14:round/>
              </w14:textOutline>
            </w:rPr>
          </w:pPr>
          <w:r w:rsidRPr="0029586A">
            <w:rPr>
              <w:rStyle w:val="FooterChar"/>
              <w:rFonts w:cs="Arial"/>
              <w:color w:val="003C72"/>
              <w:szCs w:val="16"/>
              <w14:textOutline w14:w="12700" w14:cap="flat" w14:cmpd="sng" w14:algn="ctr">
                <w14:noFill/>
                <w14:prstDash w14:val="solid"/>
                <w14:round/>
              </w14:textOutline>
              <w14:textFill>
                <w14:solidFill>
                  <w14:srgbClr w14:val="003C72">
                    <w14:lumMod w14:val="75000"/>
                  </w14:srgbClr>
                </w14:solidFill>
              </w14:textFill>
            </w:rPr>
            <w:fldChar w:fldCharType="begin"/>
          </w:r>
          <w:r w:rsidRPr="0029586A">
            <w:rPr>
              <w:rStyle w:val="FooterChar"/>
              <w:rFonts w:cs="Arial"/>
              <w:color w:val="003C72"/>
              <w:szCs w:val="16"/>
              <w14:textOutline w14:w="12700" w14:cap="flat" w14:cmpd="sng" w14:algn="ctr">
                <w14:noFill/>
                <w14:prstDash w14:val="solid"/>
                <w14:round/>
              </w14:textOutline>
              <w14:textFill>
                <w14:solidFill>
                  <w14:srgbClr w14:val="003C72">
                    <w14:lumMod w14:val="75000"/>
                  </w14:srgbClr>
                </w14:solidFill>
              </w14:textFill>
            </w:rPr>
            <w:instrText xml:space="preserve"> PAGE   \* MERGEFORMAT </w:instrText>
          </w:r>
          <w:r w:rsidRPr="0029586A">
            <w:rPr>
              <w:rStyle w:val="FooterChar"/>
              <w:rFonts w:cs="Arial"/>
              <w:color w:val="003C72"/>
              <w:szCs w:val="16"/>
              <w14:textOutline w14:w="12700" w14:cap="flat" w14:cmpd="sng" w14:algn="ctr">
                <w14:noFill/>
                <w14:prstDash w14:val="solid"/>
                <w14:round/>
              </w14:textOutline>
              <w14:textFill>
                <w14:solidFill>
                  <w14:srgbClr w14:val="003C72">
                    <w14:lumMod w14:val="75000"/>
                  </w14:srgbClr>
                </w14:solidFill>
              </w14:textFill>
            </w:rPr>
            <w:fldChar w:fldCharType="separate"/>
          </w:r>
          <w:r>
            <w:rPr>
              <w:rStyle w:val="FooterChar"/>
              <w:rFonts w:cs="Arial"/>
              <w:noProof/>
              <w:color w:val="003C72"/>
              <w:szCs w:val="16"/>
              <w14:textOutline w14:w="12700" w14:cap="flat" w14:cmpd="sng" w14:algn="ctr">
                <w14:noFill/>
                <w14:prstDash w14:val="solid"/>
                <w14:round/>
              </w14:textOutline>
              <w14:textFill>
                <w14:solidFill>
                  <w14:srgbClr w14:val="003C72">
                    <w14:lumMod w14:val="75000"/>
                  </w14:srgbClr>
                </w14:solidFill>
              </w14:textFill>
            </w:rPr>
            <w:t>3</w:t>
          </w:r>
          <w:r w:rsidRPr="0029586A">
            <w:rPr>
              <w:rStyle w:val="FooterChar"/>
              <w:rFonts w:cs="Arial"/>
              <w:color w:val="003C72"/>
              <w:szCs w:val="16"/>
              <w14:textOutline w14:w="12700" w14:cap="flat" w14:cmpd="sng" w14:algn="ctr">
                <w14:noFill/>
                <w14:prstDash w14:val="solid"/>
                <w14:round/>
              </w14:textOutline>
              <w14:textFill>
                <w14:solidFill>
                  <w14:srgbClr w14:val="003C72">
                    <w14:lumMod w14:val="75000"/>
                  </w14:srgbClr>
                </w14:solidFill>
              </w14:textFill>
            </w:rPr>
            <w:fldChar w:fldCharType="end"/>
          </w:r>
        </w:p>
      </w:tc>
    </w:tr>
  </w:tbl>
  <w:p w14:paraId="24688219" w14:textId="77777777" w:rsidR="00A108DC" w:rsidRDefault="00A108DC" w:rsidP="00A259B4">
    <w:pPr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5634"/>
      <w:gridCol w:w="1842"/>
      <w:gridCol w:w="1594"/>
    </w:tblGrid>
    <w:tr w:rsidR="00A259B4" w14:paraId="553DEAEA" w14:textId="77777777" w:rsidTr="00F31623">
      <w:trPr>
        <w:trHeight w:val="272"/>
      </w:trPr>
      <w:tc>
        <w:tcPr>
          <w:tcW w:w="5636" w:type="dxa"/>
          <w:tcBorders>
            <w:top w:val="single" w:sz="4" w:space="0" w:color="1A3F70" w:themeColor="accent1"/>
          </w:tcBorders>
        </w:tcPr>
        <w:p w14:paraId="58A803AE" w14:textId="77777777" w:rsidR="00A259B4" w:rsidRPr="00E71E79" w:rsidRDefault="00A259B4" w:rsidP="00A259B4">
          <w:pPr>
            <w:pStyle w:val="Footer"/>
            <w:tabs>
              <w:tab w:val="clear" w:pos="4536"/>
              <w:tab w:val="clear" w:pos="8505"/>
            </w:tabs>
            <w:spacing w:before="0"/>
            <w:rPr>
              <w:b w:val="0"/>
            </w:rPr>
          </w:pPr>
          <w:bookmarkStart w:id="2" w:name="_Hlk5788354"/>
        </w:p>
        <w:p w14:paraId="40A20B18" w14:textId="77777777" w:rsidR="00A259B4" w:rsidRPr="00E71E79" w:rsidRDefault="00A259B4" w:rsidP="00A259B4">
          <w:pPr>
            <w:pStyle w:val="Footer"/>
            <w:tabs>
              <w:tab w:val="clear" w:pos="4536"/>
              <w:tab w:val="clear" w:pos="8505"/>
            </w:tabs>
            <w:rPr>
              <w:b w:val="0"/>
            </w:rPr>
          </w:pPr>
        </w:p>
      </w:tc>
      <w:tc>
        <w:tcPr>
          <w:tcW w:w="1842" w:type="dxa"/>
          <w:tcBorders>
            <w:top w:val="single" w:sz="4" w:space="0" w:color="1A3F70" w:themeColor="accent1"/>
          </w:tcBorders>
        </w:tcPr>
        <w:p w14:paraId="23906C3D" w14:textId="77777777" w:rsidR="00A259B4" w:rsidRPr="00E71E79" w:rsidRDefault="00A259B4" w:rsidP="00A259B4">
          <w:pPr>
            <w:pStyle w:val="Footer"/>
            <w:tabs>
              <w:tab w:val="clear" w:pos="4536"/>
              <w:tab w:val="clear" w:pos="8505"/>
            </w:tabs>
            <w:rPr>
              <w:b w:val="0"/>
            </w:rPr>
          </w:pPr>
        </w:p>
      </w:tc>
      <w:tc>
        <w:tcPr>
          <w:tcW w:w="1594" w:type="dxa"/>
          <w:tcBorders>
            <w:top w:val="single" w:sz="4" w:space="0" w:color="1A3F70" w:themeColor="accent1"/>
          </w:tcBorders>
        </w:tcPr>
        <w:p w14:paraId="769535CD" w14:textId="77777777" w:rsidR="00A259B4" w:rsidRPr="00E71E79" w:rsidRDefault="00A259B4" w:rsidP="00A259B4">
          <w:pPr>
            <w:pStyle w:val="Footer"/>
            <w:tabs>
              <w:tab w:val="clear" w:pos="4536"/>
              <w:tab w:val="clear" w:pos="8505"/>
            </w:tabs>
            <w:spacing w:before="60"/>
            <w:jc w:val="right"/>
            <w:rPr>
              <w:b w:val="0"/>
            </w:rPr>
          </w:pPr>
          <w:r>
            <w:rPr>
              <w:b w:val="0"/>
            </w:rPr>
            <w:t>vso.is</w:t>
          </w:r>
        </w:p>
      </w:tc>
    </w:tr>
    <w:bookmarkEnd w:id="2"/>
  </w:tbl>
  <w:p w14:paraId="4369ED26" w14:textId="77777777" w:rsidR="00A259B4" w:rsidRDefault="00A259B4" w:rsidP="00A259B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D4AFF" w14:textId="77777777" w:rsidR="00044BB1" w:rsidRDefault="00044BB1" w:rsidP="00BB06AD"/>
    <w:p w14:paraId="0C82C8E5" w14:textId="77777777" w:rsidR="00044BB1" w:rsidRDefault="00044BB1"/>
  </w:footnote>
  <w:footnote w:type="continuationSeparator" w:id="0">
    <w:p w14:paraId="0E076F59" w14:textId="77777777" w:rsidR="00044BB1" w:rsidRDefault="00044BB1" w:rsidP="00514940">
      <w:pPr>
        <w:spacing w:line="240" w:lineRule="auto"/>
      </w:pPr>
      <w:r>
        <w:continuationSeparator/>
      </w:r>
    </w:p>
    <w:p w14:paraId="4E476772" w14:textId="77777777" w:rsidR="00044BB1" w:rsidRDefault="00044BB1"/>
    <w:p w14:paraId="24587082" w14:textId="77777777" w:rsidR="00044BB1" w:rsidRDefault="00044BB1" w:rsidP="00BE7C60"/>
    <w:p w14:paraId="6FE0FADF" w14:textId="77777777" w:rsidR="00044BB1" w:rsidRDefault="00044BB1" w:rsidP="00BB06AD"/>
    <w:p w14:paraId="25054070" w14:textId="77777777" w:rsidR="00044BB1" w:rsidRDefault="00044BB1"/>
  </w:footnote>
  <w:footnote w:type="continuationNotice" w:id="1">
    <w:p w14:paraId="0A05C11A" w14:textId="77777777" w:rsidR="00044BB1" w:rsidRDefault="00044BB1">
      <w:pPr>
        <w:spacing w:after="0" w:line="240" w:lineRule="auto"/>
      </w:pPr>
    </w:p>
    <w:p w14:paraId="19CDB22D" w14:textId="77777777" w:rsidR="00044BB1" w:rsidRDefault="00044B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185" w:type="dxa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3805"/>
      <w:gridCol w:w="1871"/>
      <w:gridCol w:w="3509"/>
    </w:tblGrid>
    <w:tr w:rsidR="00A259B4" w14:paraId="2630A7C6" w14:textId="77777777" w:rsidTr="00F31623">
      <w:trPr>
        <w:trHeight w:hRule="exact" w:val="567"/>
      </w:trPr>
      <w:tc>
        <w:tcPr>
          <w:tcW w:w="3805" w:type="dxa"/>
          <w:tcBorders>
            <w:bottom w:val="single" w:sz="4" w:space="0" w:color="1A3F70" w:themeColor="accent1"/>
          </w:tcBorders>
        </w:tcPr>
        <w:p w14:paraId="1191C4A0" w14:textId="77777777" w:rsidR="00A259B4" w:rsidRDefault="00A259B4" w:rsidP="00A259B4">
          <w:pPr>
            <w:pStyle w:val="Header"/>
            <w:ind w:left="34"/>
          </w:pPr>
          <w:bookmarkStart w:id="0" w:name="_Hlk5788530"/>
        </w:p>
      </w:tc>
      <w:tc>
        <w:tcPr>
          <w:tcW w:w="1871" w:type="dxa"/>
          <w:tcBorders>
            <w:bottom w:val="single" w:sz="4" w:space="0" w:color="1A3F70" w:themeColor="accent1"/>
          </w:tcBorders>
        </w:tcPr>
        <w:p w14:paraId="2030E0EE" w14:textId="77777777" w:rsidR="00A259B4" w:rsidRDefault="00A259B4" w:rsidP="00A259B4">
          <w:pPr>
            <w:pStyle w:val="Header"/>
            <w:ind w:left="176"/>
          </w:pPr>
        </w:p>
      </w:tc>
      <w:tc>
        <w:tcPr>
          <w:tcW w:w="3509" w:type="dxa"/>
          <w:tcBorders>
            <w:bottom w:val="single" w:sz="4" w:space="0" w:color="1A3F70" w:themeColor="accent1"/>
          </w:tcBorders>
        </w:tcPr>
        <w:p w14:paraId="0E31C3C9" w14:textId="77777777" w:rsidR="00A259B4" w:rsidRPr="005D4223" w:rsidRDefault="00A259B4" w:rsidP="00A259B4">
          <w:pPr>
            <w:pStyle w:val="Header"/>
            <w:jc w:val="right"/>
            <w:rPr>
              <w:sz w:val="20"/>
              <w:szCs w:val="20"/>
            </w:rPr>
          </w:pPr>
          <w:r w:rsidRPr="00661D0C">
            <w:rPr>
              <w:sz w:val="28"/>
              <w:szCs w:val="20"/>
            </w:rPr>
            <w:t>Minnisblað</w:t>
          </w:r>
        </w:p>
      </w:tc>
    </w:tr>
    <w:bookmarkEnd w:id="0"/>
  </w:tbl>
  <w:p w14:paraId="33A121C9" w14:textId="77777777" w:rsidR="00A108DC" w:rsidRDefault="00A108DC" w:rsidP="005910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28"/>
      <w:gridCol w:w="1843"/>
      <w:gridCol w:w="3543"/>
    </w:tblGrid>
    <w:tr w:rsidR="00A259B4" w14:paraId="32E5C169" w14:textId="77777777" w:rsidTr="00F31623">
      <w:trPr>
        <w:trHeight w:hRule="exact" w:val="567"/>
      </w:trPr>
      <w:tc>
        <w:tcPr>
          <w:tcW w:w="3828" w:type="dxa"/>
          <w:vAlign w:val="bottom"/>
        </w:tcPr>
        <w:p w14:paraId="1F76DFF3" w14:textId="77777777" w:rsidR="00A259B4" w:rsidRDefault="00A259B4" w:rsidP="00A259B4">
          <w:pPr>
            <w:pStyle w:val="Header"/>
            <w:tabs>
              <w:tab w:val="clear" w:pos="4536"/>
              <w:tab w:val="clear" w:pos="9072"/>
            </w:tabs>
            <w:ind w:left="34"/>
          </w:pPr>
          <w:bookmarkStart w:id="1" w:name="_Hlk5788287"/>
          <w:r>
            <w:rPr>
              <w:sz w:val="28"/>
              <w:szCs w:val="28"/>
            </w:rPr>
            <w:t>Minnisblað</w:t>
          </w:r>
        </w:p>
      </w:tc>
      <w:tc>
        <w:tcPr>
          <w:tcW w:w="1843" w:type="dxa"/>
        </w:tcPr>
        <w:p w14:paraId="2E7A20C1" w14:textId="77777777" w:rsidR="00A259B4" w:rsidRDefault="00A259B4" w:rsidP="00A259B4">
          <w:pPr>
            <w:pStyle w:val="Header"/>
            <w:tabs>
              <w:tab w:val="clear" w:pos="4536"/>
              <w:tab w:val="clear" w:pos="9072"/>
            </w:tabs>
            <w:ind w:left="176"/>
          </w:pPr>
        </w:p>
      </w:tc>
      <w:tc>
        <w:tcPr>
          <w:tcW w:w="3543" w:type="dxa"/>
        </w:tcPr>
        <w:p w14:paraId="1E475DCA" w14:textId="77777777" w:rsidR="00A259B4" w:rsidRPr="005D4223" w:rsidRDefault="00A259B4" w:rsidP="00A259B4">
          <w:pPr>
            <w:pStyle w:val="Header"/>
            <w:tabs>
              <w:tab w:val="clear" w:pos="4536"/>
            </w:tabs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672A186" wp14:editId="36AB7A0E">
                <wp:extent cx="2114550" cy="304800"/>
                <wp:effectExtent l="0" t="0" r="0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3339A75F" w14:textId="77777777" w:rsidR="00A259B4" w:rsidRDefault="00A259B4" w:rsidP="00A259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3C87B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8F27D8"/>
    <w:multiLevelType w:val="hybridMultilevel"/>
    <w:tmpl w:val="A8DA419E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6176C"/>
    <w:multiLevelType w:val="multilevel"/>
    <w:tmpl w:val="44A4AA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994617"/>
    <w:multiLevelType w:val="multilevel"/>
    <w:tmpl w:val="7624B8CA"/>
    <w:lvl w:ilvl="0">
      <w:numFmt w:val="decimal"/>
      <w:lvlText w:val="%1.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1134"/>
      </w:pPr>
      <w:rPr>
        <w:rFonts w:hint="default"/>
      </w:rPr>
    </w:lvl>
  </w:abstractNum>
  <w:abstractNum w:abstractNumId="4" w15:restartNumberingAfterBreak="0">
    <w:nsid w:val="0EA75242"/>
    <w:multiLevelType w:val="hybridMultilevel"/>
    <w:tmpl w:val="5F74665E"/>
    <w:lvl w:ilvl="0" w:tplc="9C644DF8">
      <w:start w:val="1"/>
      <w:numFmt w:val="bullet"/>
      <w:pStyle w:val="ListParagraph"/>
      <w:lvlText w:val="►"/>
      <w:lvlJc w:val="left"/>
      <w:pPr>
        <w:ind w:left="360" w:hanging="360"/>
      </w:pPr>
      <w:rPr>
        <w:rFonts w:ascii="Arial" w:hAnsi="Arial" w:hint="default"/>
        <w:sz w:val="16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93643"/>
    <w:multiLevelType w:val="multilevel"/>
    <w:tmpl w:val="040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215369"/>
    <w:multiLevelType w:val="hybridMultilevel"/>
    <w:tmpl w:val="B5E47436"/>
    <w:lvl w:ilvl="0" w:tplc="BF92D40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8"/>
      </w:rPr>
    </w:lvl>
    <w:lvl w:ilvl="1" w:tplc="C91E3AD0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b/>
        <w:i w:val="0"/>
        <w:sz w:val="18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73984"/>
    <w:multiLevelType w:val="hybridMultilevel"/>
    <w:tmpl w:val="7D8024D6"/>
    <w:lvl w:ilvl="0" w:tplc="CD3ACCF8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  <w:sz w:val="20"/>
      </w:rPr>
    </w:lvl>
    <w:lvl w:ilvl="1" w:tplc="040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B75547"/>
    <w:multiLevelType w:val="multilevel"/>
    <w:tmpl w:val="4050B548"/>
    <w:lvl w:ilvl="0">
      <w:start w:val="1"/>
      <w:numFmt w:val="decimal"/>
      <w:lvlText w:val="%1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1134"/>
      </w:pPr>
      <w:rPr>
        <w:rFonts w:hint="default"/>
      </w:rPr>
    </w:lvl>
  </w:abstractNum>
  <w:abstractNum w:abstractNumId="9" w15:restartNumberingAfterBreak="0">
    <w:nsid w:val="2C254E34"/>
    <w:multiLevelType w:val="multilevel"/>
    <w:tmpl w:val="A2867E3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CD77F29"/>
    <w:multiLevelType w:val="multilevel"/>
    <w:tmpl w:val="FA02CCB6"/>
    <w:lvl w:ilvl="0">
      <w:start w:val="1"/>
      <w:numFmt w:val="decimal"/>
      <w:pStyle w:val="Heading1"/>
      <w:lvlText w:val="%1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hanging="1134"/>
      </w:pPr>
      <w:rPr>
        <w:rFonts w:hint="default"/>
        <w:color w:val="1A3F70" w:themeColor="accent1"/>
      </w:rPr>
    </w:lvl>
    <w:lvl w:ilvl="3">
      <w:start w:val="1"/>
      <w:numFmt w:val="decimal"/>
      <w:pStyle w:val="Heading4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0" w:hanging="1134"/>
      </w:pPr>
      <w:rPr>
        <w:rFonts w:hint="default"/>
      </w:rPr>
    </w:lvl>
  </w:abstractNum>
  <w:abstractNum w:abstractNumId="11" w15:restartNumberingAfterBreak="0">
    <w:nsid w:val="3459696F"/>
    <w:multiLevelType w:val="hybridMultilevel"/>
    <w:tmpl w:val="11FA074E"/>
    <w:lvl w:ilvl="0" w:tplc="85B03F26">
      <w:start w:val="1"/>
      <w:numFmt w:val="bullet"/>
      <w:lvlText w:val="►"/>
      <w:lvlJc w:val="left"/>
      <w:pPr>
        <w:ind w:left="2487" w:hanging="360"/>
      </w:pPr>
      <w:rPr>
        <w:rFonts w:ascii="Arial" w:hAnsi="Arial" w:hint="default"/>
        <w:sz w:val="16"/>
      </w:rPr>
    </w:lvl>
    <w:lvl w:ilvl="1" w:tplc="040F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2" w15:restartNumberingAfterBreak="0">
    <w:nsid w:val="36192569"/>
    <w:multiLevelType w:val="multilevel"/>
    <w:tmpl w:val="F13AD4B2"/>
    <w:lvl w:ilvl="0">
      <w:start w:val="1"/>
      <w:numFmt w:val="decimal"/>
      <w:pStyle w:val="Fyrirsgn-MinnislbaFundarg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46214F8"/>
    <w:multiLevelType w:val="multilevel"/>
    <w:tmpl w:val="5AA6F224"/>
    <w:lvl w:ilvl="0">
      <w:numFmt w:val="decimal"/>
      <w:lvlText w:val="%1.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1134"/>
      </w:pPr>
      <w:rPr>
        <w:rFonts w:hint="default"/>
      </w:rPr>
    </w:lvl>
  </w:abstractNum>
  <w:abstractNum w:abstractNumId="14" w15:restartNumberingAfterBreak="0">
    <w:nsid w:val="46167CB1"/>
    <w:multiLevelType w:val="multilevel"/>
    <w:tmpl w:val="5AA6F224"/>
    <w:lvl w:ilvl="0">
      <w:numFmt w:val="decimal"/>
      <w:lvlText w:val="%1.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1134"/>
      </w:pPr>
      <w:rPr>
        <w:rFonts w:hint="default"/>
      </w:rPr>
    </w:lvl>
  </w:abstractNum>
  <w:abstractNum w:abstractNumId="15" w15:restartNumberingAfterBreak="0">
    <w:nsid w:val="48C904C9"/>
    <w:multiLevelType w:val="multilevel"/>
    <w:tmpl w:val="A9001136"/>
    <w:lvl w:ilvl="0">
      <w:start w:val="1"/>
      <w:numFmt w:val="bullet"/>
      <w:pStyle w:val="ListParagraph1"/>
      <w:lvlText w:val=""/>
      <w:lvlJc w:val="left"/>
      <w:pPr>
        <w:ind w:left="360" w:hanging="360"/>
      </w:pPr>
      <w:rPr>
        <w:rFonts w:ascii="Symbol" w:hAnsi="Symbol" w:hint="default"/>
        <w:color w:val="1A3F70" w:themeColor="accent1"/>
        <w:sz w:val="28"/>
      </w:rPr>
    </w:lvl>
    <w:lvl w:ilvl="1">
      <w:start w:val="1"/>
      <w:numFmt w:val="bullet"/>
      <w:pStyle w:val="ListParagraph2"/>
      <w:lvlText w:val="○"/>
      <w:lvlJc w:val="left"/>
      <w:pPr>
        <w:ind w:left="1134" w:hanging="567"/>
      </w:pPr>
      <w:rPr>
        <w:rFonts w:ascii="Arial" w:hAnsi="Arial" w:hint="default"/>
        <w:b/>
        <w:i w:val="0"/>
        <w:color w:val="1A3F70" w:themeColor="accent1"/>
        <w:sz w:val="24"/>
        <w:szCs w:val="24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33E51"/>
    <w:multiLevelType w:val="multilevel"/>
    <w:tmpl w:val="05F27C6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A3F70" w:themeColor="accent1"/>
        <w:sz w:val="28"/>
      </w:rPr>
    </w:lvl>
    <w:lvl w:ilvl="1">
      <w:start w:val="1"/>
      <w:numFmt w:val="bullet"/>
      <w:lvlText w:val="&gt;"/>
      <w:lvlJc w:val="left"/>
      <w:pPr>
        <w:ind w:left="1134" w:hanging="567"/>
      </w:pPr>
      <w:rPr>
        <w:rFonts w:ascii="Arial" w:hAnsi="Arial" w:hint="default"/>
        <w:b/>
        <w:i w:val="0"/>
        <w:sz w:val="18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F391B"/>
    <w:multiLevelType w:val="hybridMultilevel"/>
    <w:tmpl w:val="F98C1CFC"/>
    <w:lvl w:ilvl="0" w:tplc="CD3ACCF8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5E7877"/>
    <w:multiLevelType w:val="multilevel"/>
    <w:tmpl w:val="B45484EC"/>
    <w:lvl w:ilvl="0">
      <w:start w:val="1"/>
      <w:numFmt w:val="decimal"/>
      <w:lvlText w:val="%1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1134"/>
      </w:pPr>
      <w:rPr>
        <w:rFonts w:hint="default"/>
      </w:rPr>
    </w:lvl>
  </w:abstractNum>
  <w:abstractNum w:abstractNumId="19" w15:restartNumberingAfterBreak="0">
    <w:nsid w:val="63E763DD"/>
    <w:multiLevelType w:val="multilevel"/>
    <w:tmpl w:val="44A4AA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4E024FD"/>
    <w:multiLevelType w:val="multilevel"/>
    <w:tmpl w:val="B45484EC"/>
    <w:lvl w:ilvl="0">
      <w:start w:val="1"/>
      <w:numFmt w:val="decimal"/>
      <w:lvlText w:val="%1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1134"/>
      </w:pPr>
      <w:rPr>
        <w:rFonts w:hint="default"/>
      </w:rPr>
    </w:lvl>
  </w:abstractNum>
  <w:abstractNum w:abstractNumId="21" w15:restartNumberingAfterBreak="0">
    <w:nsid w:val="64E911AA"/>
    <w:multiLevelType w:val="multilevel"/>
    <w:tmpl w:val="9912D0E4"/>
    <w:lvl w:ilvl="0">
      <w:numFmt w:val="decimal"/>
      <w:lvlText w:val="%1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1134"/>
      </w:pPr>
      <w:rPr>
        <w:rFonts w:hint="default"/>
      </w:rPr>
    </w:lvl>
  </w:abstractNum>
  <w:abstractNum w:abstractNumId="22" w15:restartNumberingAfterBreak="0">
    <w:nsid w:val="6B73579B"/>
    <w:multiLevelType w:val="hybridMultilevel"/>
    <w:tmpl w:val="2AFE9C62"/>
    <w:lvl w:ilvl="0" w:tplc="85B03F26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A4814"/>
    <w:multiLevelType w:val="hybridMultilevel"/>
    <w:tmpl w:val="04EE7DA8"/>
    <w:lvl w:ilvl="0" w:tplc="CB74C996">
      <w:start w:val="10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B7D58"/>
    <w:multiLevelType w:val="hybridMultilevel"/>
    <w:tmpl w:val="CA48A1F8"/>
    <w:lvl w:ilvl="0" w:tplc="CD3ACCF8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D22B7"/>
    <w:multiLevelType w:val="multilevel"/>
    <w:tmpl w:val="4FAABAB2"/>
    <w:lvl w:ilvl="0">
      <w:start w:val="2"/>
      <w:numFmt w:val="decimal"/>
      <w:lvlText w:val="%1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1134"/>
      </w:pPr>
      <w:rPr>
        <w:rFonts w:hint="default"/>
      </w:rPr>
    </w:lvl>
  </w:abstractNum>
  <w:num w:numId="1" w16cid:durableId="652292713">
    <w:abstractNumId w:val="10"/>
  </w:num>
  <w:num w:numId="2" w16cid:durableId="1935355240">
    <w:abstractNumId w:val="9"/>
  </w:num>
  <w:num w:numId="3" w16cid:durableId="1436942982">
    <w:abstractNumId w:val="6"/>
  </w:num>
  <w:num w:numId="4" w16cid:durableId="1353720683">
    <w:abstractNumId w:val="15"/>
  </w:num>
  <w:num w:numId="5" w16cid:durableId="17903911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05557223">
    <w:abstractNumId w:val="24"/>
  </w:num>
  <w:num w:numId="7" w16cid:durableId="673801126">
    <w:abstractNumId w:val="7"/>
  </w:num>
  <w:num w:numId="8" w16cid:durableId="474107399">
    <w:abstractNumId w:val="4"/>
  </w:num>
  <w:num w:numId="9" w16cid:durableId="397870653">
    <w:abstractNumId w:val="17"/>
  </w:num>
  <w:num w:numId="10" w16cid:durableId="1931739147">
    <w:abstractNumId w:val="5"/>
  </w:num>
  <w:num w:numId="11" w16cid:durableId="1577323831">
    <w:abstractNumId w:val="23"/>
  </w:num>
  <w:num w:numId="12" w16cid:durableId="847595700">
    <w:abstractNumId w:val="1"/>
  </w:num>
  <w:num w:numId="13" w16cid:durableId="2040354694">
    <w:abstractNumId w:val="12"/>
  </w:num>
  <w:num w:numId="14" w16cid:durableId="2094859669">
    <w:abstractNumId w:val="19"/>
  </w:num>
  <w:num w:numId="15" w16cid:durableId="565188975">
    <w:abstractNumId w:val="2"/>
  </w:num>
  <w:num w:numId="16" w16cid:durableId="1328362356">
    <w:abstractNumId w:val="13"/>
  </w:num>
  <w:num w:numId="17" w16cid:durableId="1021051411">
    <w:abstractNumId w:val="14"/>
  </w:num>
  <w:num w:numId="18" w16cid:durableId="2045404039">
    <w:abstractNumId w:val="3"/>
  </w:num>
  <w:num w:numId="19" w16cid:durableId="2010212396">
    <w:abstractNumId w:val="8"/>
  </w:num>
  <w:num w:numId="20" w16cid:durableId="293677721">
    <w:abstractNumId w:val="21"/>
  </w:num>
  <w:num w:numId="21" w16cid:durableId="84885239">
    <w:abstractNumId w:val="25"/>
  </w:num>
  <w:num w:numId="22" w16cid:durableId="2143768118">
    <w:abstractNumId w:val="18"/>
  </w:num>
  <w:num w:numId="23" w16cid:durableId="827212076">
    <w:abstractNumId w:val="11"/>
  </w:num>
  <w:num w:numId="24" w16cid:durableId="460267238">
    <w:abstractNumId w:val="22"/>
  </w:num>
  <w:num w:numId="25" w16cid:durableId="1987587120">
    <w:abstractNumId w:val="20"/>
  </w:num>
  <w:num w:numId="26" w16cid:durableId="223881891">
    <w:abstractNumId w:val="0"/>
  </w:num>
  <w:num w:numId="27" w16cid:durableId="1619672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81D"/>
    <w:rsid w:val="000013C8"/>
    <w:rsid w:val="000032EB"/>
    <w:rsid w:val="00006EFD"/>
    <w:rsid w:val="0001106D"/>
    <w:rsid w:val="00011733"/>
    <w:rsid w:val="0001421D"/>
    <w:rsid w:val="0002177C"/>
    <w:rsid w:val="000224EA"/>
    <w:rsid w:val="00026DDB"/>
    <w:rsid w:val="000271A0"/>
    <w:rsid w:val="000301DF"/>
    <w:rsid w:val="00033B42"/>
    <w:rsid w:val="0004072A"/>
    <w:rsid w:val="00040954"/>
    <w:rsid w:val="000439F8"/>
    <w:rsid w:val="00044BB1"/>
    <w:rsid w:val="000471E1"/>
    <w:rsid w:val="00054BD1"/>
    <w:rsid w:val="000573FF"/>
    <w:rsid w:val="00060233"/>
    <w:rsid w:val="00063418"/>
    <w:rsid w:val="0006381D"/>
    <w:rsid w:val="00063959"/>
    <w:rsid w:val="00063DD5"/>
    <w:rsid w:val="00064132"/>
    <w:rsid w:val="00067943"/>
    <w:rsid w:val="00070C25"/>
    <w:rsid w:val="0007410C"/>
    <w:rsid w:val="00075583"/>
    <w:rsid w:val="00075792"/>
    <w:rsid w:val="00087A68"/>
    <w:rsid w:val="0009105C"/>
    <w:rsid w:val="00093F0A"/>
    <w:rsid w:val="000A03CE"/>
    <w:rsid w:val="000A5D82"/>
    <w:rsid w:val="000B6036"/>
    <w:rsid w:val="000C22E2"/>
    <w:rsid w:val="000D29FD"/>
    <w:rsid w:val="000D4995"/>
    <w:rsid w:val="000D6CB6"/>
    <w:rsid w:val="000D778C"/>
    <w:rsid w:val="000D7C43"/>
    <w:rsid w:val="000E0775"/>
    <w:rsid w:val="000F1D2E"/>
    <w:rsid w:val="000F7CAE"/>
    <w:rsid w:val="00100761"/>
    <w:rsid w:val="001040AE"/>
    <w:rsid w:val="0011392C"/>
    <w:rsid w:val="00115E18"/>
    <w:rsid w:val="001175AA"/>
    <w:rsid w:val="00117927"/>
    <w:rsid w:val="0012141F"/>
    <w:rsid w:val="001240C7"/>
    <w:rsid w:val="001379C7"/>
    <w:rsid w:val="00141E71"/>
    <w:rsid w:val="00152FA5"/>
    <w:rsid w:val="00163257"/>
    <w:rsid w:val="00165015"/>
    <w:rsid w:val="00165C8C"/>
    <w:rsid w:val="00167AB8"/>
    <w:rsid w:val="001713FF"/>
    <w:rsid w:val="001719D5"/>
    <w:rsid w:val="00174463"/>
    <w:rsid w:val="00174CA5"/>
    <w:rsid w:val="001829EF"/>
    <w:rsid w:val="00182CBB"/>
    <w:rsid w:val="00183230"/>
    <w:rsid w:val="00194034"/>
    <w:rsid w:val="00194105"/>
    <w:rsid w:val="00194F2B"/>
    <w:rsid w:val="00195ABC"/>
    <w:rsid w:val="00197021"/>
    <w:rsid w:val="001A2D20"/>
    <w:rsid w:val="001A32C1"/>
    <w:rsid w:val="001A6A42"/>
    <w:rsid w:val="001B0DF1"/>
    <w:rsid w:val="001C4470"/>
    <w:rsid w:val="001D167A"/>
    <w:rsid w:val="001D1907"/>
    <w:rsid w:val="001D2C5D"/>
    <w:rsid w:val="001D3A11"/>
    <w:rsid w:val="001E11BC"/>
    <w:rsid w:val="001F013F"/>
    <w:rsid w:val="001F22CA"/>
    <w:rsid w:val="001F2954"/>
    <w:rsid w:val="00202948"/>
    <w:rsid w:val="0021281F"/>
    <w:rsid w:val="0021563C"/>
    <w:rsid w:val="00225BEB"/>
    <w:rsid w:val="00227847"/>
    <w:rsid w:val="002317E8"/>
    <w:rsid w:val="002378C9"/>
    <w:rsid w:val="00250BC4"/>
    <w:rsid w:val="0025681A"/>
    <w:rsid w:val="00256AAD"/>
    <w:rsid w:val="00261A7A"/>
    <w:rsid w:val="0026740E"/>
    <w:rsid w:val="002679E2"/>
    <w:rsid w:val="00271428"/>
    <w:rsid w:val="00273CBD"/>
    <w:rsid w:val="00274E46"/>
    <w:rsid w:val="00276843"/>
    <w:rsid w:val="002779A8"/>
    <w:rsid w:val="002876AA"/>
    <w:rsid w:val="002909B5"/>
    <w:rsid w:val="00293516"/>
    <w:rsid w:val="0029586A"/>
    <w:rsid w:val="002A0C41"/>
    <w:rsid w:val="002A105A"/>
    <w:rsid w:val="002A292D"/>
    <w:rsid w:val="002A4D14"/>
    <w:rsid w:val="002A7BFE"/>
    <w:rsid w:val="002B132D"/>
    <w:rsid w:val="002B63EF"/>
    <w:rsid w:val="002C132D"/>
    <w:rsid w:val="002C2615"/>
    <w:rsid w:val="002C3250"/>
    <w:rsid w:val="002C4830"/>
    <w:rsid w:val="002C7D46"/>
    <w:rsid w:val="002C7E44"/>
    <w:rsid w:val="002D208E"/>
    <w:rsid w:val="002D359C"/>
    <w:rsid w:val="002D6C4A"/>
    <w:rsid w:val="002E2CBC"/>
    <w:rsid w:val="002E49FE"/>
    <w:rsid w:val="002E545F"/>
    <w:rsid w:val="002F2E0F"/>
    <w:rsid w:val="00300EBA"/>
    <w:rsid w:val="003051E9"/>
    <w:rsid w:val="00311026"/>
    <w:rsid w:val="003120D3"/>
    <w:rsid w:val="00312AD4"/>
    <w:rsid w:val="003153C3"/>
    <w:rsid w:val="0031581F"/>
    <w:rsid w:val="00315A43"/>
    <w:rsid w:val="00321A38"/>
    <w:rsid w:val="00323CB6"/>
    <w:rsid w:val="0032779E"/>
    <w:rsid w:val="00333F74"/>
    <w:rsid w:val="003365B6"/>
    <w:rsid w:val="00336E3B"/>
    <w:rsid w:val="00346331"/>
    <w:rsid w:val="00347513"/>
    <w:rsid w:val="0034781C"/>
    <w:rsid w:val="00350209"/>
    <w:rsid w:val="003527EE"/>
    <w:rsid w:val="00357A81"/>
    <w:rsid w:val="00365029"/>
    <w:rsid w:val="00365762"/>
    <w:rsid w:val="0036753F"/>
    <w:rsid w:val="00370C83"/>
    <w:rsid w:val="00374EA5"/>
    <w:rsid w:val="00380303"/>
    <w:rsid w:val="003842D7"/>
    <w:rsid w:val="003849B3"/>
    <w:rsid w:val="00385668"/>
    <w:rsid w:val="00386671"/>
    <w:rsid w:val="00386EB5"/>
    <w:rsid w:val="00387F1F"/>
    <w:rsid w:val="003919EE"/>
    <w:rsid w:val="003A49B3"/>
    <w:rsid w:val="003A5CFB"/>
    <w:rsid w:val="003B52FA"/>
    <w:rsid w:val="003B5D21"/>
    <w:rsid w:val="003C0F57"/>
    <w:rsid w:val="003C43A7"/>
    <w:rsid w:val="003C4688"/>
    <w:rsid w:val="003C7B8F"/>
    <w:rsid w:val="003D0430"/>
    <w:rsid w:val="003D4402"/>
    <w:rsid w:val="003D4EEB"/>
    <w:rsid w:val="003D676F"/>
    <w:rsid w:val="003E1DF6"/>
    <w:rsid w:val="003E241A"/>
    <w:rsid w:val="003E2C9E"/>
    <w:rsid w:val="003E5855"/>
    <w:rsid w:val="003E61D6"/>
    <w:rsid w:val="003E646B"/>
    <w:rsid w:val="003F0BD3"/>
    <w:rsid w:val="003F1C5A"/>
    <w:rsid w:val="003F75B9"/>
    <w:rsid w:val="00400463"/>
    <w:rsid w:val="00403452"/>
    <w:rsid w:val="004102DA"/>
    <w:rsid w:val="00413858"/>
    <w:rsid w:val="00414084"/>
    <w:rsid w:val="00421D94"/>
    <w:rsid w:val="00422722"/>
    <w:rsid w:val="004329AD"/>
    <w:rsid w:val="00434A90"/>
    <w:rsid w:val="00437219"/>
    <w:rsid w:val="0043757A"/>
    <w:rsid w:val="00444BE0"/>
    <w:rsid w:val="00446EC0"/>
    <w:rsid w:val="0045067B"/>
    <w:rsid w:val="004618F9"/>
    <w:rsid w:val="00476A6F"/>
    <w:rsid w:val="00482AEC"/>
    <w:rsid w:val="00492E28"/>
    <w:rsid w:val="004A1C5C"/>
    <w:rsid w:val="004A37E4"/>
    <w:rsid w:val="004A4C91"/>
    <w:rsid w:val="004A5628"/>
    <w:rsid w:val="004A7AD5"/>
    <w:rsid w:val="004B3BC9"/>
    <w:rsid w:val="004B442D"/>
    <w:rsid w:val="004C430B"/>
    <w:rsid w:val="004C6369"/>
    <w:rsid w:val="004C67A2"/>
    <w:rsid w:val="004C696C"/>
    <w:rsid w:val="004D55AE"/>
    <w:rsid w:val="004D5FF5"/>
    <w:rsid w:val="004D7F73"/>
    <w:rsid w:val="004E2495"/>
    <w:rsid w:val="004E2720"/>
    <w:rsid w:val="004E43FC"/>
    <w:rsid w:val="004E4FAB"/>
    <w:rsid w:val="004E7421"/>
    <w:rsid w:val="005004F5"/>
    <w:rsid w:val="00502B20"/>
    <w:rsid w:val="00505F84"/>
    <w:rsid w:val="00507A6C"/>
    <w:rsid w:val="0051058A"/>
    <w:rsid w:val="00514940"/>
    <w:rsid w:val="00516A8C"/>
    <w:rsid w:val="00516EB2"/>
    <w:rsid w:val="005200B6"/>
    <w:rsid w:val="00523494"/>
    <w:rsid w:val="005251EF"/>
    <w:rsid w:val="00527905"/>
    <w:rsid w:val="00527DB2"/>
    <w:rsid w:val="00537D4F"/>
    <w:rsid w:val="00541E7A"/>
    <w:rsid w:val="00541F47"/>
    <w:rsid w:val="00555B65"/>
    <w:rsid w:val="0056443F"/>
    <w:rsid w:val="00570759"/>
    <w:rsid w:val="00577435"/>
    <w:rsid w:val="005812EE"/>
    <w:rsid w:val="00584169"/>
    <w:rsid w:val="0058441A"/>
    <w:rsid w:val="005854AB"/>
    <w:rsid w:val="005854B1"/>
    <w:rsid w:val="00586D09"/>
    <w:rsid w:val="005875EF"/>
    <w:rsid w:val="00587DBC"/>
    <w:rsid w:val="005900C5"/>
    <w:rsid w:val="00591005"/>
    <w:rsid w:val="00591319"/>
    <w:rsid w:val="005955F5"/>
    <w:rsid w:val="005A69D5"/>
    <w:rsid w:val="005B655B"/>
    <w:rsid w:val="005B7076"/>
    <w:rsid w:val="005B7335"/>
    <w:rsid w:val="005C5908"/>
    <w:rsid w:val="005D4223"/>
    <w:rsid w:val="005D4DF7"/>
    <w:rsid w:val="005E6EA9"/>
    <w:rsid w:val="005F0923"/>
    <w:rsid w:val="005F238F"/>
    <w:rsid w:val="005F246F"/>
    <w:rsid w:val="005F3095"/>
    <w:rsid w:val="005F6A5E"/>
    <w:rsid w:val="00600063"/>
    <w:rsid w:val="006010EB"/>
    <w:rsid w:val="00601F7F"/>
    <w:rsid w:val="00605318"/>
    <w:rsid w:val="00610A11"/>
    <w:rsid w:val="006130AE"/>
    <w:rsid w:val="006142C2"/>
    <w:rsid w:val="00616634"/>
    <w:rsid w:val="006170D2"/>
    <w:rsid w:val="00621145"/>
    <w:rsid w:val="00630971"/>
    <w:rsid w:val="006319DD"/>
    <w:rsid w:val="006326A5"/>
    <w:rsid w:val="0064664E"/>
    <w:rsid w:val="006502D8"/>
    <w:rsid w:val="00655262"/>
    <w:rsid w:val="00660944"/>
    <w:rsid w:val="00667074"/>
    <w:rsid w:val="00674E0D"/>
    <w:rsid w:val="0067617C"/>
    <w:rsid w:val="00676285"/>
    <w:rsid w:val="00681BE7"/>
    <w:rsid w:val="00684329"/>
    <w:rsid w:val="00692B0E"/>
    <w:rsid w:val="00692E0C"/>
    <w:rsid w:val="00695B23"/>
    <w:rsid w:val="00696AB3"/>
    <w:rsid w:val="00697608"/>
    <w:rsid w:val="006B3788"/>
    <w:rsid w:val="006B47CC"/>
    <w:rsid w:val="006C4174"/>
    <w:rsid w:val="006C4FA0"/>
    <w:rsid w:val="006C69B1"/>
    <w:rsid w:val="006D1050"/>
    <w:rsid w:val="006D3CD4"/>
    <w:rsid w:val="006D4CC5"/>
    <w:rsid w:val="006D6FE4"/>
    <w:rsid w:val="006E2B42"/>
    <w:rsid w:val="006F02AE"/>
    <w:rsid w:val="006F2855"/>
    <w:rsid w:val="006F2B28"/>
    <w:rsid w:val="006F448B"/>
    <w:rsid w:val="006F5944"/>
    <w:rsid w:val="00710741"/>
    <w:rsid w:val="0071120B"/>
    <w:rsid w:val="00720E5F"/>
    <w:rsid w:val="00724627"/>
    <w:rsid w:val="00724DB0"/>
    <w:rsid w:val="00726F65"/>
    <w:rsid w:val="007344DE"/>
    <w:rsid w:val="0073609D"/>
    <w:rsid w:val="007375D2"/>
    <w:rsid w:val="007400CA"/>
    <w:rsid w:val="00743661"/>
    <w:rsid w:val="00754C1D"/>
    <w:rsid w:val="00755FC7"/>
    <w:rsid w:val="00756805"/>
    <w:rsid w:val="00774F9C"/>
    <w:rsid w:val="00780466"/>
    <w:rsid w:val="00792AF0"/>
    <w:rsid w:val="00792FF6"/>
    <w:rsid w:val="00793175"/>
    <w:rsid w:val="007A0431"/>
    <w:rsid w:val="007B1E1E"/>
    <w:rsid w:val="007B7A55"/>
    <w:rsid w:val="007C15E1"/>
    <w:rsid w:val="007C720C"/>
    <w:rsid w:val="007D42E2"/>
    <w:rsid w:val="007E667B"/>
    <w:rsid w:val="007E78FC"/>
    <w:rsid w:val="007F0EC7"/>
    <w:rsid w:val="007F4B2D"/>
    <w:rsid w:val="007F7E90"/>
    <w:rsid w:val="00802F95"/>
    <w:rsid w:val="00805C52"/>
    <w:rsid w:val="00805F75"/>
    <w:rsid w:val="008127BB"/>
    <w:rsid w:val="008225DA"/>
    <w:rsid w:val="00825621"/>
    <w:rsid w:val="008339B8"/>
    <w:rsid w:val="00841B2B"/>
    <w:rsid w:val="00842A2C"/>
    <w:rsid w:val="0085093A"/>
    <w:rsid w:val="00852B83"/>
    <w:rsid w:val="008551A7"/>
    <w:rsid w:val="008551A8"/>
    <w:rsid w:val="00857F2F"/>
    <w:rsid w:val="00862B4B"/>
    <w:rsid w:val="00863639"/>
    <w:rsid w:val="00865245"/>
    <w:rsid w:val="008673E1"/>
    <w:rsid w:val="00873407"/>
    <w:rsid w:val="00873E18"/>
    <w:rsid w:val="00880AA2"/>
    <w:rsid w:val="008A285F"/>
    <w:rsid w:val="008A6AFC"/>
    <w:rsid w:val="008B079A"/>
    <w:rsid w:val="008B150F"/>
    <w:rsid w:val="008B5641"/>
    <w:rsid w:val="008B7D67"/>
    <w:rsid w:val="008C012D"/>
    <w:rsid w:val="008D0FD8"/>
    <w:rsid w:val="008D4DBF"/>
    <w:rsid w:val="008D595E"/>
    <w:rsid w:val="008D5BA6"/>
    <w:rsid w:val="008E0F8C"/>
    <w:rsid w:val="008E462C"/>
    <w:rsid w:val="008F2B9A"/>
    <w:rsid w:val="009000FD"/>
    <w:rsid w:val="00900C80"/>
    <w:rsid w:val="0090345D"/>
    <w:rsid w:val="009037B5"/>
    <w:rsid w:val="00914C36"/>
    <w:rsid w:val="00916609"/>
    <w:rsid w:val="009204D8"/>
    <w:rsid w:val="0092464F"/>
    <w:rsid w:val="00924809"/>
    <w:rsid w:val="009260B8"/>
    <w:rsid w:val="00926681"/>
    <w:rsid w:val="00930FA9"/>
    <w:rsid w:val="00933C56"/>
    <w:rsid w:val="00936B5B"/>
    <w:rsid w:val="00943211"/>
    <w:rsid w:val="00944CEA"/>
    <w:rsid w:val="00945149"/>
    <w:rsid w:val="00950043"/>
    <w:rsid w:val="00950B08"/>
    <w:rsid w:val="00951AF6"/>
    <w:rsid w:val="00956E3B"/>
    <w:rsid w:val="00967D4C"/>
    <w:rsid w:val="009767C5"/>
    <w:rsid w:val="00981948"/>
    <w:rsid w:val="00982F32"/>
    <w:rsid w:val="00983753"/>
    <w:rsid w:val="00983A45"/>
    <w:rsid w:val="009921B9"/>
    <w:rsid w:val="009A1B13"/>
    <w:rsid w:val="009B003F"/>
    <w:rsid w:val="009B04D4"/>
    <w:rsid w:val="009B261B"/>
    <w:rsid w:val="009B406A"/>
    <w:rsid w:val="009B6544"/>
    <w:rsid w:val="009B74C2"/>
    <w:rsid w:val="009B7DAE"/>
    <w:rsid w:val="009C3ECC"/>
    <w:rsid w:val="009C4DE2"/>
    <w:rsid w:val="009C5FCC"/>
    <w:rsid w:val="009C7430"/>
    <w:rsid w:val="009C7893"/>
    <w:rsid w:val="009D0202"/>
    <w:rsid w:val="009D0AAC"/>
    <w:rsid w:val="009D0F88"/>
    <w:rsid w:val="009E1006"/>
    <w:rsid w:val="009E793E"/>
    <w:rsid w:val="00A05AE7"/>
    <w:rsid w:val="00A108DC"/>
    <w:rsid w:val="00A11F3B"/>
    <w:rsid w:val="00A120DB"/>
    <w:rsid w:val="00A259B4"/>
    <w:rsid w:val="00A32D41"/>
    <w:rsid w:val="00A36F64"/>
    <w:rsid w:val="00A40308"/>
    <w:rsid w:val="00A6373A"/>
    <w:rsid w:val="00A71CB8"/>
    <w:rsid w:val="00A728A9"/>
    <w:rsid w:val="00A759A9"/>
    <w:rsid w:val="00A77670"/>
    <w:rsid w:val="00A77C2E"/>
    <w:rsid w:val="00A8130A"/>
    <w:rsid w:val="00A833FE"/>
    <w:rsid w:val="00A8705A"/>
    <w:rsid w:val="00A903F6"/>
    <w:rsid w:val="00A90D75"/>
    <w:rsid w:val="00A926AC"/>
    <w:rsid w:val="00A937C4"/>
    <w:rsid w:val="00AA1C1C"/>
    <w:rsid w:val="00AA7534"/>
    <w:rsid w:val="00AB1993"/>
    <w:rsid w:val="00AB393E"/>
    <w:rsid w:val="00AC34F4"/>
    <w:rsid w:val="00AC6934"/>
    <w:rsid w:val="00AD0A1A"/>
    <w:rsid w:val="00AE010B"/>
    <w:rsid w:val="00AE18DA"/>
    <w:rsid w:val="00AF16B1"/>
    <w:rsid w:val="00AF3DC2"/>
    <w:rsid w:val="00B24343"/>
    <w:rsid w:val="00B251A9"/>
    <w:rsid w:val="00B3477F"/>
    <w:rsid w:val="00B3593E"/>
    <w:rsid w:val="00B3690C"/>
    <w:rsid w:val="00B41FA7"/>
    <w:rsid w:val="00B426B6"/>
    <w:rsid w:val="00B43D0E"/>
    <w:rsid w:val="00B45127"/>
    <w:rsid w:val="00B501C6"/>
    <w:rsid w:val="00B60C5A"/>
    <w:rsid w:val="00B64E0D"/>
    <w:rsid w:val="00B6620F"/>
    <w:rsid w:val="00B668BA"/>
    <w:rsid w:val="00B704C4"/>
    <w:rsid w:val="00B72C42"/>
    <w:rsid w:val="00B75719"/>
    <w:rsid w:val="00B75961"/>
    <w:rsid w:val="00B77B39"/>
    <w:rsid w:val="00B83016"/>
    <w:rsid w:val="00B855AF"/>
    <w:rsid w:val="00B870FC"/>
    <w:rsid w:val="00B87C75"/>
    <w:rsid w:val="00B900AA"/>
    <w:rsid w:val="00B91734"/>
    <w:rsid w:val="00B923EA"/>
    <w:rsid w:val="00B97CC4"/>
    <w:rsid w:val="00BA036E"/>
    <w:rsid w:val="00BA4B3F"/>
    <w:rsid w:val="00BA5705"/>
    <w:rsid w:val="00BB046F"/>
    <w:rsid w:val="00BB06AD"/>
    <w:rsid w:val="00BB3809"/>
    <w:rsid w:val="00BC0271"/>
    <w:rsid w:val="00BC496B"/>
    <w:rsid w:val="00BD570D"/>
    <w:rsid w:val="00BD66EC"/>
    <w:rsid w:val="00BD7398"/>
    <w:rsid w:val="00BE0669"/>
    <w:rsid w:val="00BE7B94"/>
    <w:rsid w:val="00BE7C60"/>
    <w:rsid w:val="00BF1722"/>
    <w:rsid w:val="00BF386F"/>
    <w:rsid w:val="00BF6852"/>
    <w:rsid w:val="00BF7E3A"/>
    <w:rsid w:val="00C14175"/>
    <w:rsid w:val="00C14C80"/>
    <w:rsid w:val="00C17DBF"/>
    <w:rsid w:val="00C31091"/>
    <w:rsid w:val="00C31757"/>
    <w:rsid w:val="00C341C2"/>
    <w:rsid w:val="00C3628C"/>
    <w:rsid w:val="00C37095"/>
    <w:rsid w:val="00C41EBD"/>
    <w:rsid w:val="00C448AF"/>
    <w:rsid w:val="00C45717"/>
    <w:rsid w:val="00C5487D"/>
    <w:rsid w:val="00C560BC"/>
    <w:rsid w:val="00C70F5D"/>
    <w:rsid w:val="00C85AA3"/>
    <w:rsid w:val="00CA1F97"/>
    <w:rsid w:val="00CA5546"/>
    <w:rsid w:val="00CB3A13"/>
    <w:rsid w:val="00CD1A3E"/>
    <w:rsid w:val="00CD253B"/>
    <w:rsid w:val="00CE06DD"/>
    <w:rsid w:val="00CE4499"/>
    <w:rsid w:val="00CF0522"/>
    <w:rsid w:val="00CF614C"/>
    <w:rsid w:val="00CF71A9"/>
    <w:rsid w:val="00D021DD"/>
    <w:rsid w:val="00D02DDC"/>
    <w:rsid w:val="00D03A16"/>
    <w:rsid w:val="00D03DF4"/>
    <w:rsid w:val="00D03F38"/>
    <w:rsid w:val="00D04085"/>
    <w:rsid w:val="00D11FF6"/>
    <w:rsid w:val="00D16659"/>
    <w:rsid w:val="00D17FCE"/>
    <w:rsid w:val="00D22C84"/>
    <w:rsid w:val="00D23412"/>
    <w:rsid w:val="00D308CE"/>
    <w:rsid w:val="00D32B6E"/>
    <w:rsid w:val="00D439F6"/>
    <w:rsid w:val="00D502EB"/>
    <w:rsid w:val="00D50C39"/>
    <w:rsid w:val="00D57034"/>
    <w:rsid w:val="00D64CF8"/>
    <w:rsid w:val="00D65559"/>
    <w:rsid w:val="00D66909"/>
    <w:rsid w:val="00D66C8F"/>
    <w:rsid w:val="00D67D09"/>
    <w:rsid w:val="00D70B15"/>
    <w:rsid w:val="00D767CB"/>
    <w:rsid w:val="00D81923"/>
    <w:rsid w:val="00D91C57"/>
    <w:rsid w:val="00D92AB8"/>
    <w:rsid w:val="00D940DB"/>
    <w:rsid w:val="00DA6413"/>
    <w:rsid w:val="00DB2908"/>
    <w:rsid w:val="00DB2C90"/>
    <w:rsid w:val="00DB73C8"/>
    <w:rsid w:val="00DC0361"/>
    <w:rsid w:val="00DC3109"/>
    <w:rsid w:val="00DC4A9A"/>
    <w:rsid w:val="00DC6ED4"/>
    <w:rsid w:val="00DD1040"/>
    <w:rsid w:val="00DD114D"/>
    <w:rsid w:val="00DD2059"/>
    <w:rsid w:val="00DD2F9D"/>
    <w:rsid w:val="00DD6608"/>
    <w:rsid w:val="00DE39D0"/>
    <w:rsid w:val="00DE4987"/>
    <w:rsid w:val="00DE530B"/>
    <w:rsid w:val="00DE7860"/>
    <w:rsid w:val="00DF132C"/>
    <w:rsid w:val="00DF7112"/>
    <w:rsid w:val="00DF7395"/>
    <w:rsid w:val="00E069FB"/>
    <w:rsid w:val="00E13216"/>
    <w:rsid w:val="00E2030E"/>
    <w:rsid w:val="00E2119F"/>
    <w:rsid w:val="00E215B8"/>
    <w:rsid w:val="00E23037"/>
    <w:rsid w:val="00E24AFA"/>
    <w:rsid w:val="00E30BF8"/>
    <w:rsid w:val="00E37283"/>
    <w:rsid w:val="00E408AD"/>
    <w:rsid w:val="00E45D50"/>
    <w:rsid w:val="00E5250B"/>
    <w:rsid w:val="00E61B53"/>
    <w:rsid w:val="00E62B7A"/>
    <w:rsid w:val="00E67C01"/>
    <w:rsid w:val="00E743DD"/>
    <w:rsid w:val="00E747C6"/>
    <w:rsid w:val="00E829A2"/>
    <w:rsid w:val="00E9468E"/>
    <w:rsid w:val="00EA4823"/>
    <w:rsid w:val="00EB0E59"/>
    <w:rsid w:val="00EB758A"/>
    <w:rsid w:val="00EB7BE8"/>
    <w:rsid w:val="00EC1105"/>
    <w:rsid w:val="00EC35F4"/>
    <w:rsid w:val="00EE3A78"/>
    <w:rsid w:val="00EE3FA9"/>
    <w:rsid w:val="00EE4095"/>
    <w:rsid w:val="00EF694E"/>
    <w:rsid w:val="00EF6B61"/>
    <w:rsid w:val="00F02D7B"/>
    <w:rsid w:val="00F05137"/>
    <w:rsid w:val="00F0604C"/>
    <w:rsid w:val="00F155AE"/>
    <w:rsid w:val="00F22095"/>
    <w:rsid w:val="00F22B7B"/>
    <w:rsid w:val="00F24A91"/>
    <w:rsid w:val="00F60C59"/>
    <w:rsid w:val="00F613A0"/>
    <w:rsid w:val="00F61C60"/>
    <w:rsid w:val="00F62575"/>
    <w:rsid w:val="00F70BF8"/>
    <w:rsid w:val="00F72E3D"/>
    <w:rsid w:val="00F74D4C"/>
    <w:rsid w:val="00F7633F"/>
    <w:rsid w:val="00F85958"/>
    <w:rsid w:val="00F96E3F"/>
    <w:rsid w:val="00F97AC3"/>
    <w:rsid w:val="00FA50F8"/>
    <w:rsid w:val="00FB1213"/>
    <w:rsid w:val="00FB12FB"/>
    <w:rsid w:val="00FB2E3C"/>
    <w:rsid w:val="00FB4057"/>
    <w:rsid w:val="00FB4521"/>
    <w:rsid w:val="00FC49F0"/>
    <w:rsid w:val="00FC6112"/>
    <w:rsid w:val="00FC6BAF"/>
    <w:rsid w:val="00FD0537"/>
    <w:rsid w:val="00FD3AE7"/>
    <w:rsid w:val="00FD6A43"/>
    <w:rsid w:val="00FF06C2"/>
    <w:rsid w:val="00FF2855"/>
    <w:rsid w:val="00FF2CCB"/>
    <w:rsid w:val="00FF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646817"/>
  <w15:docId w15:val="{B47686A5-5891-45AE-B745-1E45CB0EE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B83"/>
    <w:pPr>
      <w:spacing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7D4F"/>
    <w:pPr>
      <w:keepNext/>
      <w:keepLines/>
      <w:numPr>
        <w:numId w:val="1"/>
      </w:numPr>
      <w:spacing w:before="240" w:line="240" w:lineRule="auto"/>
      <w:outlineLvl w:val="0"/>
    </w:pPr>
    <w:rPr>
      <w:rFonts w:eastAsiaTheme="majorEastAsia" w:cstheme="majorBidi"/>
      <w:b/>
      <w:bCs/>
      <w:color w:val="1A3F70" w:themeColor="accen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6ED4"/>
    <w:pPr>
      <w:keepNext/>
      <w:keepLines/>
      <w:numPr>
        <w:ilvl w:val="1"/>
        <w:numId w:val="1"/>
      </w:numPr>
      <w:spacing w:before="200" w:after="60"/>
      <w:outlineLvl w:val="1"/>
    </w:pPr>
    <w:rPr>
      <w:rFonts w:eastAsiaTheme="majorEastAsia" w:cstheme="majorBidi"/>
      <w:b/>
      <w:bCs/>
      <w:color w:val="1A3F70" w:themeColor="accent1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6ED4"/>
    <w:pPr>
      <w:keepNext/>
      <w:keepLines/>
      <w:numPr>
        <w:ilvl w:val="2"/>
        <w:numId w:val="1"/>
      </w:numPr>
      <w:spacing w:before="200" w:after="60"/>
      <w:outlineLvl w:val="2"/>
    </w:pPr>
    <w:rPr>
      <w:rFonts w:eastAsiaTheme="majorEastAsia" w:cstheme="majorBidi"/>
      <w:b/>
      <w:bCs/>
      <w:i/>
      <w:color w:val="1A3F70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6ED4"/>
    <w:pPr>
      <w:keepNext/>
      <w:keepLines/>
      <w:numPr>
        <w:ilvl w:val="3"/>
        <w:numId w:val="1"/>
      </w:numPr>
      <w:spacing w:before="200" w:after="60"/>
      <w:ind w:left="0"/>
      <w:outlineLvl w:val="3"/>
    </w:pPr>
    <w:rPr>
      <w:rFonts w:eastAsiaTheme="majorEastAsia" w:cstheme="majorBidi"/>
      <w:bCs/>
      <w:i/>
      <w:iCs/>
      <w:color w:val="1A3F70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D4EE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D1F3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4EE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D1F3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4EE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4EE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4EE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908"/>
    <w:pPr>
      <w:tabs>
        <w:tab w:val="left" w:pos="4536"/>
        <w:tab w:val="right" w:pos="9072"/>
      </w:tabs>
      <w:spacing w:after="0"/>
      <w:ind w:left="-57"/>
    </w:pPr>
    <w:rPr>
      <w:b/>
      <w:color w:val="1A3F70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C5908"/>
    <w:rPr>
      <w:rFonts w:ascii="Arial" w:hAnsi="Arial"/>
      <w:b/>
      <w:color w:val="1A3F70"/>
      <w:sz w:val="16"/>
    </w:rPr>
  </w:style>
  <w:style w:type="paragraph" w:styleId="Footer">
    <w:name w:val="footer"/>
    <w:basedOn w:val="Normal"/>
    <w:link w:val="FooterChar"/>
    <w:uiPriority w:val="99"/>
    <w:unhideWhenUsed/>
    <w:rsid w:val="00DD114D"/>
    <w:pPr>
      <w:tabs>
        <w:tab w:val="center" w:pos="4536"/>
        <w:tab w:val="right" w:pos="8505"/>
      </w:tabs>
      <w:spacing w:before="40" w:after="0" w:line="240" w:lineRule="auto"/>
    </w:pPr>
    <w:rPr>
      <w:b/>
      <w:color w:val="1A3F70"/>
      <w:sz w:val="16"/>
      <w14:textFill>
        <w14:solidFill>
          <w14:srgbClr w14:val="1A3F70">
            <w14:lumMod w14:val="75000"/>
          </w14:srgbClr>
        </w14:solidFill>
      </w14:textFill>
    </w:rPr>
  </w:style>
  <w:style w:type="character" w:customStyle="1" w:styleId="FooterChar">
    <w:name w:val="Footer Char"/>
    <w:basedOn w:val="DefaultParagraphFont"/>
    <w:link w:val="Footer"/>
    <w:uiPriority w:val="99"/>
    <w:rsid w:val="00DD114D"/>
    <w:rPr>
      <w:rFonts w:ascii="Arial" w:hAnsi="Arial"/>
      <w:b/>
      <w:color w:val="1A3F70"/>
      <w:sz w:val="16"/>
      <w14:textFill>
        <w14:solidFill>
          <w14:srgbClr w14:val="1A3F70">
            <w14:lumMod w14:val="75000"/>
          </w14:srgb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0B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2C3250"/>
    <w:pPr>
      <w:pBdr>
        <w:bottom w:val="single" w:sz="8" w:space="4" w:color="1A3F7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657B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852B83"/>
    <w:rPr>
      <w:rFonts w:asciiTheme="majorHAnsi" w:eastAsiaTheme="majorEastAsia" w:hAnsiTheme="majorHAnsi" w:cstheme="majorBidi"/>
      <w:color w:val="00657B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rsid w:val="002C3250"/>
    <w:pPr>
      <w:numPr>
        <w:ilvl w:val="1"/>
      </w:numPr>
    </w:pPr>
    <w:rPr>
      <w:rFonts w:asciiTheme="majorHAnsi" w:eastAsiaTheme="majorEastAsia" w:hAnsiTheme="majorHAnsi" w:cstheme="majorBidi"/>
      <w:i/>
      <w:iCs/>
      <w:color w:val="1A3F70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52B83"/>
    <w:rPr>
      <w:rFonts w:asciiTheme="majorHAnsi" w:eastAsiaTheme="majorEastAsia" w:hAnsiTheme="majorHAnsi" w:cstheme="majorBidi"/>
      <w:i/>
      <w:iCs/>
      <w:color w:val="1A3F70" w:themeColor="accent1"/>
      <w:spacing w:val="15"/>
      <w:sz w:val="24"/>
      <w:szCs w:val="24"/>
      <w:lang w:val="en-US" w:eastAsia="ja-JP"/>
    </w:rPr>
  </w:style>
  <w:style w:type="table" w:styleId="TableGrid">
    <w:name w:val="Table Grid"/>
    <w:basedOn w:val="TableNormal"/>
    <w:uiPriority w:val="59"/>
    <w:rsid w:val="00B24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37D4F"/>
    <w:rPr>
      <w:rFonts w:ascii="Arial" w:eastAsiaTheme="majorEastAsia" w:hAnsi="Arial" w:cstheme="majorBidi"/>
      <w:b/>
      <w:bCs/>
      <w:color w:val="1A3F70" w:themeColor="accent1"/>
      <w:sz w:val="24"/>
      <w:szCs w:val="24"/>
    </w:rPr>
  </w:style>
  <w:style w:type="paragraph" w:customStyle="1" w:styleId="Forsa20pkt">
    <w:name w:val="Forsíða  20 pkt"/>
    <w:basedOn w:val="Normal"/>
    <w:next w:val="Normal"/>
    <w:unhideWhenUsed/>
    <w:rsid w:val="003B52FA"/>
    <w:pPr>
      <w:spacing w:line="240" w:lineRule="auto"/>
    </w:pPr>
    <w:rPr>
      <w:color w:val="0088A5" w:themeColor="text2"/>
      <w:sz w:val="40"/>
      <w:szCs w:val="40"/>
    </w:rPr>
  </w:style>
  <w:style w:type="paragraph" w:customStyle="1" w:styleId="Forsadkkbltt24pkt">
    <w:name w:val="Forsíða dökkblátt 24 pkt"/>
    <w:basedOn w:val="Normal"/>
    <w:next w:val="Normal"/>
    <w:unhideWhenUsed/>
    <w:rsid w:val="006010EB"/>
    <w:pPr>
      <w:spacing w:after="160" w:line="240" w:lineRule="auto"/>
    </w:pPr>
    <w:rPr>
      <w:b/>
      <w:caps/>
      <w:noProof/>
      <w:color w:val="193F70"/>
      <w:sz w:val="40"/>
    </w:rPr>
  </w:style>
  <w:style w:type="paragraph" w:customStyle="1" w:styleId="Forsadkkbltt12pkt">
    <w:name w:val="Forsíða dökkblátt 12 pkt"/>
    <w:basedOn w:val="Normal"/>
    <w:next w:val="Normal"/>
    <w:unhideWhenUsed/>
    <w:rsid w:val="00202948"/>
    <w:pPr>
      <w:spacing w:after="60" w:line="240" w:lineRule="auto"/>
    </w:pPr>
    <w:rPr>
      <w:b/>
      <w:color w:val="1A3F70" w:themeColor="accent1"/>
      <w:sz w:val="24"/>
      <w:szCs w:val="24"/>
    </w:rPr>
  </w:style>
  <w:style w:type="paragraph" w:styleId="ListParagraph">
    <w:name w:val="List Paragraph"/>
    <w:basedOn w:val="Normal"/>
    <w:uiPriority w:val="34"/>
    <w:semiHidden/>
    <w:rsid w:val="002A0C41"/>
    <w:pPr>
      <w:numPr>
        <w:numId w:val="8"/>
      </w:numPr>
      <w:spacing w:after="60"/>
      <w:ind w:left="284" w:hanging="284"/>
    </w:pPr>
  </w:style>
  <w:style w:type="paragraph" w:customStyle="1" w:styleId="ListParagraph2">
    <w:name w:val="List Paragraph 2"/>
    <w:basedOn w:val="ListParagraph"/>
    <w:qFormat/>
    <w:rsid w:val="003E2C9E"/>
    <w:pPr>
      <w:numPr>
        <w:ilvl w:val="1"/>
        <w:numId w:val="4"/>
      </w:numPr>
      <w:ind w:left="568" w:hanging="284"/>
      <w:contextualSpacing/>
    </w:pPr>
  </w:style>
  <w:style w:type="paragraph" w:customStyle="1" w:styleId="Upplsingasa">
    <w:name w:val="Upplýsingasíða"/>
    <w:basedOn w:val="Normal"/>
    <w:next w:val="Normal"/>
    <w:rsid w:val="005900C5"/>
    <w:pPr>
      <w:spacing w:after="0"/>
      <w:ind w:left="-1134"/>
    </w:pPr>
    <w:rPr>
      <w:b/>
      <w:color w:val="1A3F70"/>
    </w:rPr>
  </w:style>
  <w:style w:type="character" w:customStyle="1" w:styleId="Heading2Char">
    <w:name w:val="Heading 2 Char"/>
    <w:basedOn w:val="DefaultParagraphFont"/>
    <w:link w:val="Heading2"/>
    <w:uiPriority w:val="9"/>
    <w:rsid w:val="00DC6ED4"/>
    <w:rPr>
      <w:rFonts w:ascii="Arial" w:eastAsiaTheme="majorEastAsia" w:hAnsi="Arial" w:cstheme="majorBidi"/>
      <w:b/>
      <w:bCs/>
      <w:color w:val="1A3F70" w:themeColor="accent1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C6ED4"/>
    <w:rPr>
      <w:rFonts w:ascii="Arial" w:eastAsiaTheme="majorEastAsia" w:hAnsi="Arial" w:cstheme="majorBidi"/>
      <w:b/>
      <w:bCs/>
      <w:i/>
      <w:color w:val="1A3F70" w:themeColor="accen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C6ED4"/>
    <w:rPr>
      <w:rFonts w:ascii="Arial" w:eastAsiaTheme="majorEastAsia" w:hAnsi="Arial" w:cstheme="majorBidi"/>
      <w:bCs/>
      <w:i/>
      <w:iCs/>
      <w:color w:val="1A3F70" w:themeColor="accent1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4EEB"/>
    <w:rPr>
      <w:rFonts w:asciiTheme="majorHAnsi" w:eastAsiaTheme="majorEastAsia" w:hAnsiTheme="majorHAnsi" w:cstheme="majorBidi"/>
      <w:color w:val="0D1F3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EEB"/>
    <w:rPr>
      <w:rFonts w:asciiTheme="majorHAnsi" w:eastAsiaTheme="majorEastAsia" w:hAnsiTheme="majorHAnsi" w:cstheme="majorBidi"/>
      <w:i/>
      <w:iCs/>
      <w:color w:val="0D1F37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EE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E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E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SLogo">
    <w:name w:val="VSÓ Logo"/>
    <w:basedOn w:val="Normal"/>
    <w:next w:val="Normal"/>
    <w:semiHidden/>
    <w:rsid w:val="00BE7C60"/>
    <w:pPr>
      <w:spacing w:after="0" w:line="240" w:lineRule="auto"/>
      <w:ind w:left="-142"/>
    </w:pPr>
    <w:rPr>
      <w:rFonts w:cs="Arial"/>
      <w:b/>
      <w:color w:val="003C72"/>
      <w:spacing w:val="-10"/>
      <w:w w:val="130"/>
      <w:sz w:val="16"/>
      <w:szCs w:val="16"/>
      <w14:textOutline w14:w="12700" w14:cap="flat" w14:cmpd="sng" w14:algn="ctr">
        <w14:noFill/>
        <w14:prstDash w14:val="solid"/>
        <w14:round/>
      </w14:textOutline>
    </w:rPr>
  </w:style>
  <w:style w:type="paragraph" w:styleId="TOC1">
    <w:name w:val="toc 1"/>
    <w:basedOn w:val="Normal"/>
    <w:next w:val="NoSpacing"/>
    <w:autoRedefine/>
    <w:uiPriority w:val="39"/>
    <w:unhideWhenUsed/>
    <w:qFormat/>
    <w:rsid w:val="00F02D7B"/>
    <w:pPr>
      <w:tabs>
        <w:tab w:val="left" w:pos="0"/>
        <w:tab w:val="right" w:pos="7927"/>
      </w:tabs>
      <w:spacing w:before="160" w:after="100" w:line="240" w:lineRule="auto"/>
      <w:ind w:hanging="1134"/>
    </w:pPr>
    <w:rPr>
      <w:rFonts w:eastAsiaTheme="minorEastAsia" w:cs="Arial"/>
      <w:b/>
      <w:noProof/>
      <w:color w:val="1A3F70" w:themeColor="accent1"/>
      <w:szCs w:val="20"/>
      <w:lang w:eastAsia="is-I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74CA5"/>
    <w:pPr>
      <w:tabs>
        <w:tab w:val="left" w:pos="0"/>
        <w:tab w:val="right" w:pos="7927"/>
      </w:tabs>
      <w:spacing w:after="100"/>
      <w:ind w:hanging="1134"/>
    </w:pPr>
    <w:rPr>
      <w:rFonts w:eastAsiaTheme="minorEastAsia" w:cs="Arial"/>
      <w:noProof/>
      <w:szCs w:val="20"/>
      <w:lang w:eastAsia="is-I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D2059"/>
    <w:pPr>
      <w:tabs>
        <w:tab w:val="left" w:pos="0"/>
        <w:tab w:val="right" w:pos="7927"/>
      </w:tabs>
      <w:spacing w:after="100"/>
      <w:ind w:hanging="1134"/>
    </w:pPr>
    <w:rPr>
      <w:rFonts w:eastAsiaTheme="minorEastAsia" w:cs="Arial"/>
      <w:i/>
      <w:noProof/>
      <w:szCs w:val="20"/>
      <w:lang w:eastAsia="is-IS"/>
    </w:rPr>
  </w:style>
  <w:style w:type="character" w:styleId="Hyperlink">
    <w:name w:val="Hyperlink"/>
    <w:basedOn w:val="DefaultParagraphFont"/>
    <w:uiPriority w:val="99"/>
    <w:unhideWhenUsed/>
    <w:rsid w:val="000013C8"/>
    <w:rPr>
      <w:color w:val="1A3F70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3628C"/>
    <w:pPr>
      <w:tabs>
        <w:tab w:val="left" w:pos="0"/>
        <w:tab w:val="right" w:pos="7927"/>
      </w:tabs>
      <w:spacing w:after="100"/>
      <w:ind w:hanging="1134"/>
    </w:pPr>
    <w:rPr>
      <w:rFonts w:eastAsiaTheme="minorEastAsia"/>
      <w:i/>
      <w:noProof/>
      <w:lang w:eastAsia="is-IS"/>
    </w:rPr>
  </w:style>
  <w:style w:type="paragraph" w:styleId="TOCHeading">
    <w:name w:val="TOC Heading"/>
    <w:basedOn w:val="Normal"/>
    <w:next w:val="Normal"/>
    <w:uiPriority w:val="39"/>
    <w:unhideWhenUsed/>
    <w:qFormat/>
    <w:rsid w:val="00591005"/>
    <w:pPr>
      <w:spacing w:before="120" w:after="0"/>
      <w:ind w:left="-1134"/>
    </w:pPr>
    <w:rPr>
      <w:b/>
      <w:color w:val="1A3F70"/>
      <w:sz w:val="28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092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0923"/>
    <w:rPr>
      <w:rFonts w:ascii="Consolas" w:hAnsi="Consolas" w:cs="Consolas"/>
      <w:sz w:val="21"/>
      <w:szCs w:val="21"/>
    </w:rPr>
  </w:style>
  <w:style w:type="paragraph" w:styleId="NoSpacing">
    <w:name w:val="No Spacing"/>
    <w:link w:val="NoSpacingChar"/>
    <w:uiPriority w:val="1"/>
    <w:qFormat/>
    <w:rsid w:val="005F0923"/>
    <w:pPr>
      <w:spacing w:after="0" w:line="240" w:lineRule="auto"/>
    </w:pPr>
    <w:rPr>
      <w:rFonts w:ascii="Arial" w:hAnsi="Arial"/>
      <w:sz w:val="20"/>
    </w:rPr>
  </w:style>
  <w:style w:type="paragraph" w:customStyle="1" w:styleId="ListParagraph1">
    <w:name w:val="List Paragraph 1"/>
    <w:basedOn w:val="ListParagraph"/>
    <w:qFormat/>
    <w:rsid w:val="003E2C9E"/>
    <w:pPr>
      <w:numPr>
        <w:numId w:val="4"/>
      </w:numPr>
      <w:ind w:left="284" w:hanging="284"/>
      <w:contextualSpacing/>
    </w:pPr>
  </w:style>
  <w:style w:type="paragraph" w:customStyle="1" w:styleId="Myndatexti">
    <w:name w:val="Myndatexti"/>
    <w:basedOn w:val="Normal"/>
    <w:rsid w:val="00616634"/>
    <w:pPr>
      <w:spacing w:before="120" w:line="240" w:lineRule="auto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E793E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956E3B"/>
    <w:pPr>
      <w:spacing w:after="0" w:line="240" w:lineRule="auto"/>
      <w:ind w:left="142" w:hanging="142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56E3B"/>
    <w:rPr>
      <w:rFonts w:ascii="Arial" w:hAnsi="Arial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956E3B"/>
    <w:rPr>
      <w:sz w:val="20"/>
      <w:vertAlign w:val="superscript"/>
    </w:rPr>
  </w:style>
  <w:style w:type="paragraph" w:styleId="Caption">
    <w:name w:val="caption"/>
    <w:basedOn w:val="Normal"/>
    <w:next w:val="Normal"/>
    <w:uiPriority w:val="35"/>
    <w:qFormat/>
    <w:rsid w:val="00B704C4"/>
    <w:pPr>
      <w:spacing w:before="120" w:after="160" w:line="240" w:lineRule="auto"/>
    </w:pPr>
    <w:rPr>
      <w:sz w:val="16"/>
      <w:szCs w:val="16"/>
    </w:rPr>
  </w:style>
  <w:style w:type="paragraph" w:customStyle="1" w:styleId="Myndanmer">
    <w:name w:val="Myndanúmer"/>
    <w:basedOn w:val="Normal"/>
    <w:qFormat/>
    <w:rsid w:val="00616634"/>
    <w:pPr>
      <w:spacing w:before="120" w:line="240" w:lineRule="auto"/>
      <w:contextualSpacing/>
    </w:pPr>
    <w:rPr>
      <w:sz w:val="16"/>
    </w:rPr>
  </w:style>
  <w:style w:type="paragraph" w:styleId="TableofFigures">
    <w:name w:val="table of figures"/>
    <w:basedOn w:val="Normal"/>
    <w:next w:val="Normal"/>
    <w:uiPriority w:val="99"/>
    <w:semiHidden/>
    <w:rsid w:val="00117927"/>
    <w:pPr>
      <w:spacing w:after="0"/>
    </w:pPr>
  </w:style>
  <w:style w:type="paragraph" w:customStyle="1" w:styleId="DecimalAligned">
    <w:name w:val="Decimal Aligned"/>
    <w:basedOn w:val="Normal"/>
    <w:uiPriority w:val="40"/>
    <w:semiHidden/>
    <w:rsid w:val="00805F75"/>
    <w:pPr>
      <w:tabs>
        <w:tab w:val="decimal" w:pos="360"/>
      </w:tabs>
    </w:pPr>
    <w:rPr>
      <w:rFonts w:asciiTheme="minorHAnsi" w:hAnsiTheme="minorHAnsi"/>
      <w:sz w:val="22"/>
      <w:lang w:val="en-US" w:eastAsia="ja-JP"/>
    </w:rPr>
  </w:style>
  <w:style w:type="character" w:styleId="SubtleEmphasis">
    <w:name w:val="Subtle Emphasis"/>
    <w:basedOn w:val="DefaultParagraphFont"/>
    <w:uiPriority w:val="19"/>
    <w:semiHidden/>
    <w:rsid w:val="00805F75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805F75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B2C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B2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B2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inulitid">
    <w:name w:val="Pinulitid"/>
    <w:basedOn w:val="Normal"/>
    <w:rsid w:val="00873E18"/>
    <w:pPr>
      <w:spacing w:after="0" w:line="240" w:lineRule="auto"/>
    </w:pPr>
    <w:rPr>
      <w:sz w:val="12"/>
    </w:rPr>
  </w:style>
  <w:style w:type="paragraph" w:customStyle="1" w:styleId="Tflunmer">
    <w:name w:val="Töflunúmer"/>
    <w:basedOn w:val="Normal"/>
    <w:unhideWhenUsed/>
    <w:rsid w:val="00BD7398"/>
    <w:pPr>
      <w:spacing w:after="0" w:line="240" w:lineRule="auto"/>
    </w:pPr>
    <w:rPr>
      <w:b/>
    </w:rPr>
  </w:style>
  <w:style w:type="paragraph" w:customStyle="1" w:styleId="Fyrirsgn-MinnislbaFundarger">
    <w:name w:val="Fyrirsögn - Minnislbað/Fundargerð"/>
    <w:basedOn w:val="ListParagraph"/>
    <w:semiHidden/>
    <w:rsid w:val="008A6AFC"/>
    <w:pPr>
      <w:numPr>
        <w:numId w:val="13"/>
      </w:numPr>
      <w:ind w:left="0" w:hanging="1134"/>
    </w:pPr>
    <w:rPr>
      <w:b/>
    </w:rPr>
  </w:style>
  <w:style w:type="paragraph" w:customStyle="1" w:styleId="Heading1-Landscape">
    <w:name w:val="Heading 1 - Landscape"/>
    <w:basedOn w:val="Heading1"/>
    <w:next w:val="Normal"/>
    <w:link w:val="Heading1-LandscapeChar"/>
    <w:semiHidden/>
    <w:rsid w:val="004A37E4"/>
    <w:pPr>
      <w:ind w:left="851" w:hanging="851"/>
    </w:pPr>
  </w:style>
  <w:style w:type="paragraph" w:customStyle="1" w:styleId="Heading2-Landscape">
    <w:name w:val="Heading 2 - Landscape"/>
    <w:basedOn w:val="Heading2"/>
    <w:next w:val="Normal"/>
    <w:link w:val="Heading2-LandscapeChar"/>
    <w:semiHidden/>
    <w:rsid w:val="004A37E4"/>
    <w:pPr>
      <w:ind w:left="851" w:hanging="851"/>
    </w:pPr>
  </w:style>
  <w:style w:type="paragraph" w:styleId="ListBullet">
    <w:name w:val="List Bullet"/>
    <w:basedOn w:val="Normal"/>
    <w:uiPriority w:val="99"/>
    <w:semiHidden/>
    <w:rsid w:val="00AC6934"/>
    <w:pPr>
      <w:numPr>
        <w:numId w:val="26"/>
      </w:numPr>
      <w:contextualSpacing/>
    </w:pPr>
  </w:style>
  <w:style w:type="character" w:customStyle="1" w:styleId="Heading2-LandscapeChar">
    <w:name w:val="Heading 2 - Landscape Char"/>
    <w:basedOn w:val="Heading2Char"/>
    <w:link w:val="Heading2-Landscape"/>
    <w:semiHidden/>
    <w:rsid w:val="00852B83"/>
    <w:rPr>
      <w:rFonts w:ascii="Arial" w:eastAsiaTheme="majorEastAsia" w:hAnsi="Arial" w:cstheme="majorBidi"/>
      <w:b/>
      <w:bCs/>
      <w:color w:val="1A3F70" w:themeColor="accent1"/>
      <w:sz w:val="20"/>
      <w:szCs w:val="26"/>
    </w:rPr>
  </w:style>
  <w:style w:type="character" w:customStyle="1" w:styleId="Heading1-LandscapeChar">
    <w:name w:val="Heading 1 - Landscape Char"/>
    <w:basedOn w:val="Heading1Char"/>
    <w:link w:val="Heading1-Landscape"/>
    <w:semiHidden/>
    <w:rsid w:val="00852B83"/>
    <w:rPr>
      <w:rFonts w:ascii="Arial" w:eastAsiaTheme="majorEastAsia" w:hAnsi="Arial" w:cstheme="majorBidi"/>
      <w:b/>
      <w:bCs/>
      <w:color w:val="1A3F70"/>
      <w:sz w:val="20"/>
      <w:szCs w:val="28"/>
      <w:shd w:val="clear" w:color="auto" w:fill="DDE2EA"/>
    </w:rPr>
  </w:style>
  <w:style w:type="paragraph" w:customStyle="1" w:styleId="Heading3-Landscape">
    <w:name w:val="Heading 3 - Landscape"/>
    <w:basedOn w:val="Heading3"/>
    <w:next w:val="Normal"/>
    <w:link w:val="Heading3-LandscapeChar"/>
    <w:semiHidden/>
    <w:rsid w:val="004A37E4"/>
    <w:pPr>
      <w:ind w:left="851" w:hanging="851"/>
    </w:pPr>
  </w:style>
  <w:style w:type="paragraph" w:customStyle="1" w:styleId="Heading4-Landscape">
    <w:name w:val="Heading 4 - Landscape"/>
    <w:basedOn w:val="Heading4"/>
    <w:next w:val="Normal"/>
    <w:link w:val="Heading4-LandscapeChar"/>
    <w:semiHidden/>
    <w:rsid w:val="004A37E4"/>
    <w:pPr>
      <w:ind w:left="851" w:hanging="851"/>
    </w:pPr>
  </w:style>
  <w:style w:type="character" w:customStyle="1" w:styleId="Heading3-LandscapeChar">
    <w:name w:val="Heading 3 - Landscape Char"/>
    <w:basedOn w:val="Heading3Char"/>
    <w:link w:val="Heading3-Landscape"/>
    <w:semiHidden/>
    <w:rsid w:val="00852B83"/>
    <w:rPr>
      <w:rFonts w:ascii="Arial" w:eastAsiaTheme="majorEastAsia" w:hAnsi="Arial" w:cstheme="majorBidi"/>
      <w:b/>
      <w:bCs/>
      <w:i/>
      <w:color w:val="1A3F70" w:themeColor="accent1"/>
      <w:sz w:val="20"/>
      <w:szCs w:val="24"/>
    </w:rPr>
  </w:style>
  <w:style w:type="character" w:customStyle="1" w:styleId="Heading4-LandscapeChar">
    <w:name w:val="Heading 4 - Landscape Char"/>
    <w:basedOn w:val="Heading4Char"/>
    <w:link w:val="Heading4-Landscape"/>
    <w:semiHidden/>
    <w:rsid w:val="00852B83"/>
    <w:rPr>
      <w:rFonts w:ascii="Arial" w:eastAsiaTheme="majorEastAsia" w:hAnsi="Arial" w:cstheme="majorBidi"/>
      <w:bCs/>
      <w:i/>
      <w:iCs/>
      <w:color w:val="1A3F70" w:themeColor="accent1"/>
      <w:sz w:val="20"/>
      <w:szCs w:val="24"/>
    </w:rPr>
  </w:style>
  <w:style w:type="paragraph" w:customStyle="1" w:styleId="Forsafooter">
    <w:name w:val="Forsíða footer"/>
    <w:basedOn w:val="Footer"/>
    <w:unhideWhenUsed/>
    <w:rsid w:val="00365029"/>
    <w:pPr>
      <w:tabs>
        <w:tab w:val="clear" w:pos="4536"/>
        <w:tab w:val="left" w:pos="5682"/>
        <w:tab w:val="left" w:pos="7362"/>
      </w:tabs>
      <w:spacing w:before="60"/>
      <w:ind w:left="-108"/>
    </w:pPr>
  </w:style>
  <w:style w:type="character" w:customStyle="1" w:styleId="NoSpacingChar">
    <w:name w:val="No Spacing Char"/>
    <w:basedOn w:val="DefaultParagraphFont"/>
    <w:link w:val="NoSpacing"/>
    <w:uiPriority w:val="1"/>
    <w:rsid w:val="00365029"/>
    <w:rPr>
      <w:rFonts w:ascii="Arial" w:hAnsi="Arial"/>
      <w:sz w:val="20"/>
    </w:rPr>
  </w:style>
  <w:style w:type="paragraph" w:customStyle="1" w:styleId="Forsahvtt24pkt">
    <w:name w:val="Forsíða hvítt 24 pkt"/>
    <w:basedOn w:val="Normal"/>
    <w:next w:val="Normal"/>
    <w:unhideWhenUsed/>
    <w:rsid w:val="00174CA5"/>
    <w:pPr>
      <w:spacing w:after="0" w:line="240" w:lineRule="auto"/>
    </w:pPr>
    <w:rPr>
      <w:b/>
      <w:color w:val="FFFFFF" w:themeColor="background1"/>
      <w:sz w:val="48"/>
      <w:szCs w:val="48"/>
    </w:rPr>
  </w:style>
  <w:style w:type="paragraph" w:customStyle="1" w:styleId="Forsaljsbltt24pkt">
    <w:name w:val="Forsíða ljósblátt 24 pkt"/>
    <w:basedOn w:val="Normal"/>
    <w:next w:val="Normal"/>
    <w:unhideWhenUsed/>
    <w:rsid w:val="00174CA5"/>
    <w:pPr>
      <w:spacing w:line="240" w:lineRule="auto"/>
    </w:pPr>
    <w:rPr>
      <w:b/>
      <w:color w:val="56C5D0" w:themeColor="background2"/>
      <w:sz w:val="48"/>
      <w:szCs w:val="48"/>
    </w:rPr>
  </w:style>
  <w:style w:type="paragraph" w:customStyle="1" w:styleId="Forsahvtt12pkt">
    <w:name w:val="Forsíða hvítt 12 pkt"/>
    <w:basedOn w:val="Normal"/>
    <w:next w:val="Normal"/>
    <w:unhideWhenUsed/>
    <w:rsid w:val="00174CA5"/>
    <w:pPr>
      <w:spacing w:after="60" w:line="240" w:lineRule="auto"/>
    </w:pPr>
    <w:rPr>
      <w:b/>
      <w:color w:val="FFFFFF" w:themeColor="background1"/>
      <w:sz w:val="24"/>
      <w:szCs w:val="24"/>
    </w:rPr>
  </w:style>
  <w:style w:type="paragraph" w:customStyle="1" w:styleId="Forsaljsbltt12pkt">
    <w:name w:val="Forsíða ljósblátt 12 pkt"/>
    <w:basedOn w:val="Normal"/>
    <w:next w:val="Normal"/>
    <w:unhideWhenUsed/>
    <w:rsid w:val="00174CA5"/>
    <w:pPr>
      <w:spacing w:before="60" w:after="0" w:line="240" w:lineRule="auto"/>
    </w:pPr>
    <w:rPr>
      <w:b/>
      <w:color w:val="56C5D0" w:themeColor="background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Template\Office\Minnisblad-ISL.dotx" TargetMode="External"/></Relationships>
</file>

<file path=word/theme/theme1.xml><?xml version="1.0" encoding="utf-8"?>
<a:theme xmlns:a="http://schemas.openxmlformats.org/drawingml/2006/main" name="VSO1">
  <a:themeElements>
    <a:clrScheme name="VSO-litir">
      <a:dk1>
        <a:sysClr val="windowText" lastClr="000000"/>
      </a:dk1>
      <a:lt1>
        <a:srgbClr val="FFFFFF"/>
      </a:lt1>
      <a:dk2>
        <a:srgbClr val="0088A5"/>
      </a:dk2>
      <a:lt2>
        <a:srgbClr val="56C5D0"/>
      </a:lt2>
      <a:accent1>
        <a:srgbClr val="1A3F70"/>
      </a:accent1>
      <a:accent2>
        <a:srgbClr val="006543"/>
      </a:accent2>
      <a:accent3>
        <a:srgbClr val="91A93E"/>
      </a:accent3>
      <a:accent4>
        <a:srgbClr val="9E1A1D"/>
      </a:accent4>
      <a:accent5>
        <a:srgbClr val="D09B2C"/>
      </a:accent5>
      <a:accent6>
        <a:srgbClr val="CEC19F"/>
      </a:accent6>
      <a:hlink>
        <a:srgbClr val="1A3F70"/>
      </a:hlink>
      <a:folHlink>
        <a:srgbClr val="0088A5"/>
      </a:folHlink>
    </a:clrScheme>
    <a:fontScheme name="VS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f7a10c-b9dc-432b-9424-3bf6913679d9" xsi:nil="true"/>
    <wp_tag xmlns="abbeec68-b05e-4e2e-88e5-2ac3e13fe809">Opið</wp_tag>
    <wpItemLocation xmlns="14bfd2bb-3d4a-4549-9197-f3410a8da64b">5aa2a412567d486ca18d576e7b2c5224;35d25fe665c2417ea15488470c3e1d81;4;</wpItemLocation>
    <lcf76f155ced4ddcb4097134ff3c332f xmlns="c269c2af-6393-4ab4-87c6-10ebcad07f7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39DCBD3EECEB42B371D3102E4987DB" ma:contentTypeVersion="24" ma:contentTypeDescription="Create a new document." ma:contentTypeScope="" ma:versionID="f12cd1bf6f050b0b740b6d724e958a1a">
  <xsd:schema xmlns:xsd="http://www.w3.org/2001/XMLSchema" xmlns:xs="http://www.w3.org/2001/XMLSchema" xmlns:p="http://schemas.microsoft.com/office/2006/metadata/properties" xmlns:ns2="14bfd2bb-3d4a-4549-9197-f3410a8da64b" xmlns:ns3="abbeec68-b05e-4e2e-88e5-2ac3e13fe809" xmlns:ns4="c269c2af-6393-4ab4-87c6-10ebcad07f72" xmlns:ns5="2cf7a10c-b9dc-432b-9424-3bf6913679d9" targetNamespace="http://schemas.microsoft.com/office/2006/metadata/properties" ma:root="true" ma:fieldsID="46191a6333ac42d5ba3ad83399182d4e" ns2:_="" ns3:_="" ns4:_="" ns5:_="">
    <xsd:import namespace="14bfd2bb-3d4a-4549-9197-f3410a8da64b"/>
    <xsd:import namespace="abbeec68-b05e-4e2e-88e5-2ac3e13fe809"/>
    <xsd:import namespace="c269c2af-6393-4ab4-87c6-10ebcad07f72"/>
    <xsd:import namespace="2cf7a10c-b9dc-432b-9424-3bf6913679d9"/>
    <xsd:element name="properties">
      <xsd:complexType>
        <xsd:sequence>
          <xsd:element name="documentManagement">
            <xsd:complexType>
              <xsd:all>
                <xsd:element ref="ns2:wpItemLocation" minOccurs="0"/>
                <xsd:element ref="ns3:wp_tag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lcf76f155ced4ddcb4097134ff3c332f" minOccurs="0"/>
                <xsd:element ref="ns5:TaxCatchAll" minOccurs="0"/>
                <xsd:element ref="ns5:SharedWithUsers" minOccurs="0"/>
                <xsd:element ref="ns5:SharedWithDetails" minOccurs="0"/>
                <xsd:element ref="ns4:MediaServiceObjectDetectorVersions" minOccurs="0"/>
                <xsd:element ref="ns4:MediaServiceSearchProperties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fd2bb-3d4a-4549-9197-f3410a8da64b" elementFormDefault="qualified">
    <xsd:import namespace="http://schemas.microsoft.com/office/2006/documentManagement/types"/>
    <xsd:import namespace="http://schemas.microsoft.com/office/infopath/2007/PartnerControls"/>
    <xsd:element name="wpItemLocation" ma:index="5" nillable="true" ma:displayName="wpItemLocation" ma:default="5aa2a412567d486ca18d576e7b2c5224;35d25fe665c2417ea15488470c3e1d81;4;" ma:internalName="wpItem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ec68-b05e-4e2e-88e5-2ac3e13fe809" elementFormDefault="qualified">
    <xsd:import namespace="http://schemas.microsoft.com/office/2006/documentManagement/types"/>
    <xsd:import namespace="http://schemas.microsoft.com/office/infopath/2007/PartnerControls"/>
    <xsd:element name="wp_tag" ma:index="6" nillable="true" ma:displayName="Stage tag" ma:default="Opið" ma:internalName="wp_tag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9c2af-6393-4ab4-87c6-10ebcad07f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b9534ea-6d68-4474-8266-6e870c4de1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7a10c-b9dc-432b-9424-3bf6913679d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ed86e85-0ac1-4f77-a963-102b8ef1ae36}" ma:internalName="TaxCatchAll" ma:showField="CatchAllData" ma:web="2cf7a10c-b9dc-432b-9424-3bf6913679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3EB64-83A2-4699-91AA-A89C22622DC4}">
  <ds:schemaRefs>
    <ds:schemaRef ds:uri="14bfd2bb-3d4a-4549-9197-f3410a8da64b"/>
    <ds:schemaRef ds:uri="abbeec68-b05e-4e2e-88e5-2ac3e13fe809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c269c2af-6393-4ab4-87c6-10ebcad07f72"/>
    <ds:schemaRef ds:uri="http://purl.org/dc/elements/1.1/"/>
    <ds:schemaRef ds:uri="http://schemas.openxmlformats.org/package/2006/metadata/core-properties"/>
    <ds:schemaRef ds:uri="2cf7a10c-b9dc-432b-9424-3bf6913679d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478F61A-0D50-42A6-BFE0-1184584B13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bfd2bb-3d4a-4549-9197-f3410a8da64b"/>
    <ds:schemaRef ds:uri="abbeec68-b05e-4e2e-88e5-2ac3e13fe809"/>
    <ds:schemaRef ds:uri="c269c2af-6393-4ab4-87c6-10ebcad07f72"/>
    <ds:schemaRef ds:uri="2cf7a10c-b9dc-432b-9424-3bf6913679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33168B-3367-4213-9CC9-E192CED1CB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B5412A-ADB1-4974-881A-8650BDAD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Minnisblad-ISL</Template>
  <TotalTime>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VSÓ Ráðgjöf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Margrét Áskelsdóttir</dc:creator>
  <cp:keywords/>
  <dc:description/>
  <cp:lastModifiedBy>Helena Margrét Áskelsdóttir</cp:lastModifiedBy>
  <cp:revision>2</cp:revision>
  <cp:lastPrinted>2019-04-03T15:35:00Z</cp:lastPrinted>
  <dcterms:created xsi:type="dcterms:W3CDTF">2024-05-21T14:44:00Z</dcterms:created>
  <dcterms:modified xsi:type="dcterms:W3CDTF">2024-05-21T14:44:00Z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0x010100B839DCBD3EECEB42B371D3102E4987DB</vt:lpwstr>
  </property>
  <property fmtid="{D5CDD505-2E9C-101B-9397-08002B2CF9AE}" pid="3" name="MediaServiceImageTags">
    <vt:lpwstr/>
  </property>
</Properties>
</file>